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9D86" w14:textId="04389972" w:rsidR="006A6AB3" w:rsidRPr="00377F60" w:rsidRDefault="006A6AB3" w:rsidP="006A6AB3">
      <w:pPr>
        <w:pStyle w:val="Titre2"/>
        <w:numPr>
          <w:ilvl w:val="0"/>
          <w:numId w:val="0"/>
        </w:numPr>
        <w:ind w:left="578" w:hanging="578"/>
        <w:rPr>
          <w:rFonts w:ascii="Frutiger LT Com 55 Roman" w:hAnsi="Frutiger LT Com 55 Roman"/>
          <w:b/>
          <w:bCs/>
          <w:sz w:val="28"/>
          <w:szCs w:val="28"/>
        </w:rPr>
      </w:pPr>
      <w:bookmarkStart w:id="0" w:name="_Toc202943462"/>
      <w:bookmarkStart w:id="1" w:name="_Toc238214521"/>
      <w:r w:rsidRPr="00377F60">
        <w:rPr>
          <w:rFonts w:ascii="Frutiger LT Com 55 Roman" w:hAnsi="Frutiger LT Com 55 Roman"/>
          <w:b/>
          <w:bCs/>
          <w:sz w:val="28"/>
          <w:szCs w:val="28"/>
        </w:rPr>
        <w:t xml:space="preserve">Bewertungsbogen </w:t>
      </w:r>
      <w:bookmarkEnd w:id="0"/>
      <w:bookmarkEnd w:id="1"/>
      <w:r w:rsidRPr="00377F60">
        <w:rPr>
          <w:rFonts w:ascii="Frutiger LT Com 55 Roman" w:hAnsi="Frutiger LT Com 55 Roman"/>
          <w:b/>
          <w:bCs/>
          <w:sz w:val="28"/>
          <w:szCs w:val="28"/>
        </w:rPr>
        <w:t>für die IDPA</w:t>
      </w:r>
    </w:p>
    <w:p w14:paraId="4B250DD9" w14:textId="77777777" w:rsidR="006A6AB3" w:rsidRPr="00377F60" w:rsidRDefault="006A6AB3" w:rsidP="006A6AB3">
      <w:pPr>
        <w:keepNext/>
        <w:numPr>
          <w:ilvl w:val="2"/>
          <w:numId w:val="0"/>
        </w:numPr>
        <w:tabs>
          <w:tab w:val="num" w:pos="0"/>
          <w:tab w:val="left" w:pos="709"/>
        </w:tabs>
        <w:suppressAutoHyphens/>
        <w:spacing w:before="0" w:after="0"/>
        <w:outlineLvl w:val="2"/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34"/>
      </w:tblGrid>
      <w:tr w:rsidR="006A6AB3" w:rsidRPr="00377F60" w14:paraId="44BA559F" w14:textId="77777777" w:rsidTr="00CC01D9">
        <w:tc>
          <w:tcPr>
            <w:tcW w:w="9062" w:type="dxa"/>
          </w:tcPr>
          <w:p w14:paraId="67911472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lang w:eastAsia="de-CH"/>
              </w:rPr>
              <w:t>Thema:</w:t>
            </w:r>
          </w:p>
          <w:p w14:paraId="43CA58B8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</w:p>
        </w:tc>
      </w:tr>
      <w:tr w:rsidR="006A6AB3" w:rsidRPr="00377F60" w14:paraId="65CBF243" w14:textId="77777777" w:rsidTr="00CC01D9">
        <w:tc>
          <w:tcPr>
            <w:tcW w:w="9062" w:type="dxa"/>
          </w:tcPr>
          <w:p w14:paraId="3B73993E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lang w:eastAsia="de-CH"/>
              </w:rPr>
              <w:t>Fachbereich:</w:t>
            </w:r>
          </w:p>
          <w:p w14:paraId="5CCAA940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</w:p>
        </w:tc>
      </w:tr>
      <w:tr w:rsidR="006A6AB3" w:rsidRPr="00377F60" w14:paraId="0F1DBA84" w14:textId="77777777" w:rsidTr="00CC01D9">
        <w:tc>
          <w:tcPr>
            <w:tcW w:w="9062" w:type="dxa"/>
          </w:tcPr>
          <w:p w14:paraId="5C19D166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lang w:eastAsia="de-CH"/>
              </w:rPr>
              <w:t>Gruppenmitglieder:</w:t>
            </w:r>
          </w:p>
          <w:p w14:paraId="658326D2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lang w:eastAsia="de-CH"/>
              </w:rPr>
              <w:br/>
            </w:r>
            <w:r w:rsidRPr="00377F60">
              <w:rPr>
                <w:rFonts w:ascii="Frutiger LT Com 55 Roman" w:eastAsia="Times New Roman" w:hAnsi="Frutiger LT Com 55 Roman" w:cs="Times New Roman"/>
                <w:bCs/>
                <w:lang w:eastAsia="de-CH"/>
              </w:rPr>
              <w:t>______________________________</w:t>
            </w:r>
            <w:r w:rsidRPr="00377F60">
              <w:rPr>
                <w:rFonts w:ascii="Frutiger LT Com 55 Roman" w:eastAsia="Times New Roman" w:hAnsi="Frutiger LT Com 55 Roman" w:cs="Times New Roman"/>
                <w:b/>
                <w:lang w:eastAsia="de-CH"/>
              </w:rPr>
              <w:t xml:space="preserve">                </w:t>
            </w:r>
            <w:r w:rsidRPr="00377F60">
              <w:rPr>
                <w:rFonts w:ascii="Frutiger LT Com 55 Roman" w:eastAsia="Times New Roman" w:hAnsi="Frutiger LT Com 55 Roman" w:cs="Times New Roman"/>
                <w:bCs/>
                <w:lang w:eastAsia="de-CH"/>
              </w:rPr>
              <w:t>__________________________________</w:t>
            </w:r>
          </w:p>
          <w:p w14:paraId="73752E49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</w:p>
          <w:p w14:paraId="717DAB37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lang w:eastAsia="de-CH"/>
              </w:rPr>
              <w:t>______________________________</w:t>
            </w:r>
            <w:r w:rsidRPr="00377F60">
              <w:rPr>
                <w:rFonts w:ascii="Frutiger LT Com 55 Roman" w:eastAsia="Times New Roman" w:hAnsi="Frutiger LT Com 55 Roman" w:cs="Times New Roman"/>
                <w:b/>
                <w:lang w:eastAsia="de-CH"/>
              </w:rPr>
              <w:t xml:space="preserve">                </w:t>
            </w:r>
            <w:r w:rsidRPr="00377F60">
              <w:rPr>
                <w:rFonts w:ascii="Frutiger LT Com 55 Roman" w:eastAsia="Times New Roman" w:hAnsi="Frutiger LT Com 55 Roman" w:cs="Times New Roman"/>
                <w:bCs/>
                <w:lang w:eastAsia="de-CH"/>
              </w:rPr>
              <w:t>__________________________________</w:t>
            </w:r>
          </w:p>
          <w:p w14:paraId="7D1E5131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lang w:eastAsia="de-CH"/>
              </w:rPr>
            </w:pPr>
          </w:p>
        </w:tc>
      </w:tr>
    </w:tbl>
    <w:p w14:paraId="02891B38" w14:textId="77777777" w:rsidR="006A6AB3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lang w:eastAsia="de-CH"/>
        </w:rPr>
      </w:pPr>
    </w:p>
    <w:p w14:paraId="383D0C71" w14:textId="77777777" w:rsidR="00D50238" w:rsidRPr="00377F60" w:rsidRDefault="00D50238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lang w:eastAsia="de-CH"/>
        </w:rPr>
      </w:pPr>
    </w:p>
    <w:p w14:paraId="60E5EED6" w14:textId="77777777" w:rsidR="006A6AB3" w:rsidRPr="00377F60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lang w:eastAsia="de-CH"/>
        </w:rPr>
      </w:pPr>
      <w:r w:rsidRPr="00377F60">
        <w:rPr>
          <w:rFonts w:ascii="Frutiger LT Com 55 Roman" w:eastAsia="Times New Roman" w:hAnsi="Frutiger LT Com 55 Roman" w:cs="Times New Roman"/>
          <w:b/>
          <w:lang w:eastAsia="de-CH"/>
        </w:rPr>
        <w:t>Bewertungskategorien</w:t>
      </w:r>
    </w:p>
    <w:p w14:paraId="70086A1F" w14:textId="77777777" w:rsidR="006A6AB3" w:rsidRPr="00377F60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</w:pP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 xml:space="preserve">3 sehr gut bis ausgezeichnet </w:t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  <w:t xml:space="preserve">1 ungenügend </w:t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  <w:t xml:space="preserve"> </w:t>
      </w:r>
    </w:p>
    <w:p w14:paraId="0DDC2B10" w14:textId="734B2527" w:rsidR="006A6AB3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</w:pP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 xml:space="preserve">2 genügend bis gut </w:t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</w:r>
      <w:r w:rsidRPr="00377F60"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  <w:tab/>
        <w:t>0 unbrauchbar / nicht vorhanden</w:t>
      </w:r>
    </w:p>
    <w:p w14:paraId="0CA68595" w14:textId="77777777" w:rsidR="00D50238" w:rsidRDefault="00D50238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val="de-DE" w:eastAsia="de-CH"/>
        </w:rPr>
      </w:pPr>
    </w:p>
    <w:p w14:paraId="46B40301" w14:textId="77777777" w:rsidR="00D50238" w:rsidRPr="00377F60" w:rsidRDefault="00D50238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6"/>
          <w:szCs w:val="20"/>
          <w:lang w:val="de-DE" w:eastAsia="de-CH"/>
        </w:rPr>
      </w:pPr>
    </w:p>
    <w:p w14:paraId="526CCBC5" w14:textId="77777777" w:rsidR="006A6AB3" w:rsidRPr="00377F60" w:rsidRDefault="006A6AB3" w:rsidP="006A6AB3">
      <w:pPr>
        <w:rPr>
          <w:rFonts w:ascii="Frutiger LT Com 55 Roman" w:hAnsi="Frutiger LT Com 55 Roman"/>
          <w:b/>
          <w:bCs/>
        </w:rPr>
      </w:pPr>
      <w:r w:rsidRPr="00377F60">
        <w:rPr>
          <w:rFonts w:ascii="Frutiger LT Com 55 Roman" w:hAnsi="Frutiger LT Com 55 Roman"/>
          <w:b/>
          <w:bCs/>
        </w:rPr>
        <w:t>1. Prozessdokumentation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25"/>
        <w:gridCol w:w="425"/>
        <w:gridCol w:w="425"/>
        <w:gridCol w:w="567"/>
        <w:gridCol w:w="2425"/>
      </w:tblGrid>
      <w:tr w:rsidR="006A6AB3" w:rsidRPr="00377F60" w14:paraId="64A5D87C" w14:textId="77777777" w:rsidTr="00CC01D9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21EEE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Kriterien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96C8C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619C4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450E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highlight w:val="yellow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0DD31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4FA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Kommentar</w:t>
            </w:r>
          </w:p>
        </w:tc>
      </w:tr>
      <w:tr w:rsidR="006A6AB3" w:rsidRPr="00377F60" w14:paraId="3ABB4E07" w14:textId="77777777" w:rsidTr="00CC01D9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EF6B2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 xml:space="preserve">Projektvereinbarung </w:t>
            </w:r>
          </w:p>
          <w:p w14:paraId="010AD235" w14:textId="77777777" w:rsidR="006A6AB3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>Selbständigkeit, Qualität provisorische und definitive Projektvereinbarung, Vereinbarung eingehalten</w:t>
            </w:r>
          </w:p>
          <w:p w14:paraId="40FAE8D9" w14:textId="77777777" w:rsidR="00D50238" w:rsidRPr="00377F60" w:rsidRDefault="00D50238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D2105" w14:textId="77777777" w:rsidR="006A6AB3" w:rsidRDefault="006A6AB3" w:rsidP="00CC01D9">
            <w:pPr>
              <w:suppressAutoHyphens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4098A81D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12B830D2" w14:textId="4982753F" w:rsidR="001E41CC" w:rsidRPr="00377F60" w:rsidRDefault="001E41CC" w:rsidP="00CC01D9">
            <w:pPr>
              <w:suppressAutoHyphens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5F9CC" w14:textId="77777777" w:rsidR="006A6AB3" w:rsidRDefault="006A6AB3" w:rsidP="00CC01D9">
            <w:pPr>
              <w:suppressAutoHyphens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62DCD73E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82C6E4A" w14:textId="7387C6E3" w:rsidR="001E41CC" w:rsidRPr="00377F60" w:rsidRDefault="001E41CC" w:rsidP="00CC01D9">
            <w:pPr>
              <w:suppressAutoHyphens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3F65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highlight w:val="yellow"/>
                <w:lang w:eastAsia="de-CH"/>
              </w:rPr>
            </w:pPr>
          </w:p>
          <w:p w14:paraId="6B84BF9C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7010201" w14:textId="3A094BAC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highlight w:val="yellow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E16E8" w14:textId="77777777" w:rsidR="006A6AB3" w:rsidRDefault="006A6AB3" w:rsidP="00CC01D9">
            <w:pPr>
              <w:suppressAutoHyphens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36418305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59ECA4BC" w14:textId="78F2043E" w:rsidR="001E41CC" w:rsidRPr="00377F60" w:rsidRDefault="001E41CC" w:rsidP="00CC01D9">
            <w:pPr>
              <w:suppressAutoHyphens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9364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20EBFEC8" w14:textId="77777777" w:rsidTr="00CC01D9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D2F32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  <w:t>Detaillierter dynamischer Zeitplan</w:t>
            </w:r>
          </w:p>
          <w:p w14:paraId="14F8640A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  <w:proofErr w:type="spellStart"/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>Zweckmässige</w:t>
            </w:r>
            <w:proofErr w:type="spellEnd"/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 xml:space="preserve"> Organisation, Zeitplan strukturiert und bei Bedarf angepasst. Kurzer Bericht über Entwicklung sinnvoll und nachvollziehbar</w:t>
            </w:r>
          </w:p>
          <w:p w14:paraId="18228311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bCs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bCs/>
                <w:color w:val="000000" w:themeColor="text1"/>
                <w:sz w:val="20"/>
                <w:szCs w:val="20"/>
                <w:lang w:val="de-DE" w:eastAsia="de-CH"/>
              </w:rPr>
              <w:t>Detaillierte Quellenangaben zur Theorie</w:t>
            </w:r>
          </w:p>
          <w:p w14:paraId="7F0AD5D3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>Angaben sind korrekt, werden kritisch hinterfragt, sind sinnvoll und genau, Änderungen der IDAF 3, respektive 4, korrekt umgesetzt</w:t>
            </w:r>
          </w:p>
          <w:p w14:paraId="5DB9F7C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  <w:t>Fragenkatalog des Interviews</w:t>
            </w:r>
          </w:p>
          <w:p w14:paraId="69BA9582" w14:textId="77777777" w:rsidR="006A6AB3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20"/>
                <w:szCs w:val="20"/>
                <w:lang w:val="de-DE" w:eastAsia="de-CH"/>
              </w:rPr>
              <w:t>Die Fragen sind sinnvoll und zielführend, Änderungen der IDAF 3, respektive 4, korrekt umgesetzt</w:t>
            </w:r>
          </w:p>
          <w:p w14:paraId="4262D446" w14:textId="77777777" w:rsidR="00D50238" w:rsidRPr="00377F60" w:rsidRDefault="00D50238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6FBB9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382CE96B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579CCCBF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6352F28A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3B3C20B4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0CBF5D21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370C1D8" w14:textId="7C2A97C1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7FC75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1AA1642C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7E437031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751AE98D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2BFFB2D5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0B7C6242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11E8BD5" w14:textId="553E8E44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598E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highlight w:val="yellow"/>
                <w:lang w:eastAsia="de-CH"/>
              </w:rPr>
            </w:pPr>
          </w:p>
          <w:p w14:paraId="066432F7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highlight w:val="yellow"/>
                <w:lang w:eastAsia="de-CH"/>
              </w:rPr>
            </w:pPr>
          </w:p>
          <w:p w14:paraId="2A0B929B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highlight w:val="yellow"/>
                <w:lang w:eastAsia="de-CH"/>
              </w:rPr>
            </w:pPr>
          </w:p>
          <w:p w14:paraId="4D954E85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highlight w:val="yellow"/>
                <w:lang w:eastAsia="de-CH"/>
              </w:rPr>
            </w:pPr>
          </w:p>
          <w:p w14:paraId="2B814A70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highlight w:val="yellow"/>
                <w:lang w:eastAsia="de-CH"/>
              </w:rPr>
            </w:pPr>
          </w:p>
          <w:p w14:paraId="1A116668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D045C78" w14:textId="05269408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highlight w:val="yellow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48B53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50559B6B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2DA938D2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1B7EA8D7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17011F18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2112A646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6EE1CDB" w14:textId="35A741F7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D22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67096664" w14:textId="77777777" w:rsidTr="00CC01D9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776B2" w14:textId="77777777" w:rsidR="00957A96" w:rsidRDefault="00957A96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  <w:p w14:paraId="189A059E" w14:textId="13CAC0E9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  <w:t>Total (max. 6 Punkte)</w:t>
            </w:r>
          </w:p>
          <w:p w14:paraId="67D6326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F584F25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FAFC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0C5475BA" w14:textId="77777777" w:rsidTr="00CC01D9">
        <w:tc>
          <w:tcPr>
            <w:tcW w:w="8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3025A" w14:textId="77777777" w:rsidR="006A6AB3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highlight w:val="lightGray"/>
                <w:lang w:val="de-DE" w:eastAsia="de-CH"/>
              </w:rPr>
            </w:pPr>
          </w:p>
          <w:p w14:paraId="6BFA9009" w14:textId="77777777" w:rsidR="00957A96" w:rsidRDefault="00957A96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highlight w:val="lightGray"/>
                <w:lang w:val="de-DE" w:eastAsia="de-CH"/>
              </w:rPr>
            </w:pPr>
          </w:p>
          <w:p w14:paraId="6EAA0A27" w14:textId="77777777" w:rsidR="00957A96" w:rsidRPr="00377F60" w:rsidRDefault="00957A96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highlight w:val="lightGray"/>
                <w:lang w:val="de-DE" w:eastAsia="de-CH"/>
              </w:rPr>
            </w:pPr>
          </w:p>
        </w:tc>
      </w:tr>
      <w:tr w:rsidR="006A6AB3" w:rsidRPr="00377F60" w14:paraId="7ACD3DF9" w14:textId="77777777" w:rsidTr="00CC01D9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5284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  <w:lastRenderedPageBreak/>
              <w:t xml:space="preserve">Mögliche Abzüge: </w:t>
            </w:r>
          </w:p>
          <w:p w14:paraId="5556FF1D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</w:pPr>
          </w:p>
          <w:p w14:paraId="0585D4C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  <w:t>Auswahl Thema</w:t>
            </w:r>
          </w:p>
          <w:p w14:paraId="7A409694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16"/>
                <w:szCs w:val="16"/>
                <w:lang w:val="de-DE" w:eastAsia="de-CH"/>
              </w:rPr>
              <w:t>Wird das Thema von den Lehrpersonen vorgegeben, wird 1 Punkt abgezogen.</w:t>
            </w:r>
          </w:p>
          <w:p w14:paraId="1ADDA62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  <w:t>Audiodatei</w:t>
            </w:r>
          </w:p>
          <w:p w14:paraId="443AE4EE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16"/>
                <w:szCs w:val="16"/>
                <w:lang w:val="de-DE" w:eastAsia="de-CH"/>
              </w:rPr>
              <w:t>Wenn diese nicht abgegeben wurde, wird 1 Punkt abgezogen.</w:t>
            </w:r>
          </w:p>
          <w:p w14:paraId="226D46FE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  <w:t>Reflexion Arbeitsprozess</w:t>
            </w:r>
          </w:p>
          <w:p w14:paraId="55495185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16"/>
                <w:szCs w:val="16"/>
                <w:lang w:val="de-DE" w:eastAsia="de-CH"/>
              </w:rPr>
              <w:t>Sinnvolle persönliche Reflexion in gefordertem Umfang nicht vorhanden, werden 1-3 Punkte abgezogen</w:t>
            </w:r>
          </w:p>
          <w:p w14:paraId="78C92D9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16"/>
                <w:szCs w:val="16"/>
                <w:lang w:val="de-DE" w:eastAsia="de-CH"/>
              </w:rPr>
              <w:t>Fehlendes Element der Prozessdokumentation</w:t>
            </w:r>
          </w:p>
          <w:p w14:paraId="58E6BE44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color w:val="000000" w:themeColor="text1"/>
                <w:sz w:val="16"/>
                <w:szCs w:val="16"/>
                <w:lang w:val="de-DE" w:eastAsia="de-CH"/>
              </w:rPr>
              <w:t>Wenn ein Element fehlt, wird 1 Punkt abgezogen.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71E0A66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C0C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336D954C" w14:textId="77777777" w:rsidTr="00CC01D9">
        <w:trPr>
          <w:trHeight w:val="528"/>
        </w:trPr>
        <w:tc>
          <w:tcPr>
            <w:tcW w:w="43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ECF75B1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  <w:p w14:paraId="67E2C112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  <w:t xml:space="preserve">Total Prozessdokumentation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115AB1B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4" w:space="0" w:color="000000"/>
            </w:tcBorders>
          </w:tcPr>
          <w:p w14:paraId="3751DCF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4" w:space="0" w:color="000000"/>
            </w:tcBorders>
          </w:tcPr>
          <w:p w14:paraId="5A95AA85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000000"/>
            </w:tcBorders>
          </w:tcPr>
          <w:p w14:paraId="3ABB929F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  <w:p w14:paraId="48F4C39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  <w:tc>
          <w:tcPr>
            <w:tcW w:w="2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BEC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</w:tr>
    </w:tbl>
    <w:p w14:paraId="0E054221" w14:textId="77777777" w:rsidR="006A6AB3" w:rsidRPr="00377F60" w:rsidRDefault="006A6AB3" w:rsidP="006A6AB3">
      <w:pPr>
        <w:rPr>
          <w:rFonts w:ascii="Frutiger LT Com 55 Roman" w:hAnsi="Frutiger LT Com 55 Roman"/>
          <w:b/>
          <w:bCs/>
        </w:rPr>
      </w:pPr>
    </w:p>
    <w:p w14:paraId="7AC6A455" w14:textId="06749505" w:rsidR="00957A96" w:rsidRDefault="00957A96">
      <w:pPr>
        <w:spacing w:before="0" w:after="160" w:line="259" w:lineRule="auto"/>
        <w:rPr>
          <w:rFonts w:ascii="Frutiger LT Com 55 Roman" w:hAnsi="Frutiger LT Com 55 Roman"/>
          <w:b/>
          <w:bCs/>
        </w:rPr>
      </w:pPr>
      <w:r>
        <w:rPr>
          <w:rFonts w:ascii="Frutiger LT Com 55 Roman" w:hAnsi="Frutiger LT Com 55 Roman"/>
          <w:b/>
          <w:bCs/>
        </w:rPr>
        <w:br w:type="page"/>
      </w:r>
    </w:p>
    <w:p w14:paraId="2C2C7F47" w14:textId="085171C3" w:rsidR="006A6AB3" w:rsidRPr="00377F60" w:rsidRDefault="006A6AB3" w:rsidP="006A6AB3">
      <w:pPr>
        <w:rPr>
          <w:rFonts w:ascii="Frutiger LT Com 55 Roman" w:hAnsi="Frutiger LT Com 55 Roman"/>
          <w:b/>
          <w:bCs/>
        </w:rPr>
      </w:pPr>
      <w:r w:rsidRPr="00377F60">
        <w:rPr>
          <w:rFonts w:ascii="Frutiger LT Com 55 Roman" w:hAnsi="Frutiger LT Com 55 Roman"/>
          <w:b/>
          <w:bCs/>
        </w:rPr>
        <w:lastRenderedPageBreak/>
        <w:t>2. Schriftliches Fazit</w:t>
      </w:r>
    </w:p>
    <w:tbl>
      <w:tblPr>
        <w:tblW w:w="85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96"/>
        <w:gridCol w:w="496"/>
        <w:gridCol w:w="496"/>
        <w:gridCol w:w="496"/>
        <w:gridCol w:w="2632"/>
      </w:tblGrid>
      <w:tr w:rsidR="006A6AB3" w:rsidRPr="00377F60" w14:paraId="680A3158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B8DFA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  <w:t>Kriterien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278BA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E474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EC46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2613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  <w:t>0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8F6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Cs w:val="20"/>
                <w:lang w:val="de-DE" w:eastAsia="de-CH"/>
              </w:rPr>
              <w:t>Kommentar</w:t>
            </w:r>
          </w:p>
        </w:tc>
      </w:tr>
      <w:tr w:rsidR="006A6AB3" w:rsidRPr="00377F60" w14:paraId="02702C5A" w14:textId="77777777" w:rsidTr="00CC01D9">
        <w:trPr>
          <w:trHeight w:val="93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3FA9F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  <w:t>Vollständigkeit und Gestaltung</w:t>
            </w:r>
          </w:p>
          <w:p w14:paraId="1B82970E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  <w:p w14:paraId="517CE691" w14:textId="0D7BA62A" w:rsidR="006A6AB3" w:rsidRPr="00377F60" w:rsidRDefault="006A6AB3" w:rsidP="00EE3701">
            <w:pPr>
              <w:tabs>
                <w:tab w:val="left" w:pos="360"/>
              </w:tabs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>Titelblatt, Inhaltsverzeichnis mit Seitenangaben, Gliederung allg., lesefreundliche Gestaltung, Darstellung, Grafiken, Bilder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B7C64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53543C2F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6195C3A5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B7146B6" w14:textId="73B9837F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3FA03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1D96BB48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3A9B77F2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AF0842D" w14:textId="1685F7D9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026F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45E560C0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0BBD78C6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910D3EF" w14:textId="77777777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AB2E0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7CE5B8DF" w14:textId="77777777" w:rsidR="001E41CC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13F22C10" w14:textId="77777777" w:rsidR="001E41CC" w:rsidRPr="00495843" w:rsidRDefault="001E41CC" w:rsidP="001E41CC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0E99255" w14:textId="73F12380" w:rsidR="001E41CC" w:rsidRPr="00377F60" w:rsidRDefault="001E41CC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89A5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101E2E14" w14:textId="77777777" w:rsidTr="00CC01D9">
        <w:trPr>
          <w:trHeight w:val="93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2F05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  <w:t>Zitate und Quellenverzeichnis</w:t>
            </w:r>
          </w:p>
          <w:p w14:paraId="65B2A0BE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</w:p>
          <w:p w14:paraId="10CD864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 xml:space="preserve">Fremd- und Eigenleistung werden klar ausgewiesen. Quellenangaben (auch Bilder) und Zitate sind vollständig und korrekt und orientieren sich am APA-Zitierleitfaden. Umgang mit KI-Werkzeugen </w:t>
            </w:r>
            <w:proofErr w:type="spellStart"/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>gemäss</w:t>
            </w:r>
            <w:proofErr w:type="spellEnd"/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 xml:space="preserve"> Zusatzblatt ausgewiesen.</w:t>
            </w:r>
          </w:p>
          <w:p w14:paraId="37A4D87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</w:p>
          <w:p w14:paraId="4A11071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 xml:space="preserve">Die Arbeit nimmt explizit Bezug auf die angegebenen Quellen.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8F568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5F94A42D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7FE3EF96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666B5170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892E5DA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27D8B0A1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095C2E2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71E114E3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77BFB4E5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5BA94AC7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7B28832E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DF86F7B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685B7E6" w14:textId="7E4FEC15" w:rsidR="006A1D80" w:rsidRPr="00495843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585D4C7A" w14:textId="77777777" w:rsidR="006A1D80" w:rsidRPr="00377F6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F34DE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405EB91D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7FF985AE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4E84A667" w14:textId="77777777" w:rsidR="00262337" w:rsidRDefault="006A1D80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187CB2E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2001CE87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4E8A89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2E05AF1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783CD49F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AB235E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72C9ACCC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70A261F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3B9532A" w14:textId="3DF6FB0E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44F1F55" w14:textId="7890F933" w:rsidR="006A1D80" w:rsidRPr="00377F6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EA69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23379AB2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6DF0B318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4613A28B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49971AA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1AABE3E7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E7C05FB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280F52D6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129258B9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358413E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3279A0F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C025150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4C77838" w14:textId="69E6FF94" w:rsidR="006A1D80" w:rsidRPr="00495843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1ADCF243" w14:textId="77777777" w:rsidR="006A1D80" w:rsidRPr="00377F6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9642A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3A09B692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228062C7" w14:textId="77777777" w:rsidR="006A1D8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325A3ABE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71395B7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179C6B8" w14:textId="77777777" w:rsidR="006A1D80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1D015D0B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ACAB331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ACCF73E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151C7E0D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AEB4CA4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7292D7E" w14:textId="77777777" w:rsidR="00262337" w:rsidRDefault="00262337" w:rsidP="006A1D80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23D3AFCC" w14:textId="75B88D71" w:rsidR="006A1D80" w:rsidRPr="00495843" w:rsidRDefault="006A1D80" w:rsidP="006A1D80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D787340" w14:textId="77777777" w:rsidR="006A1D80" w:rsidRPr="00377F60" w:rsidRDefault="006A1D80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1B1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</w:p>
        </w:tc>
      </w:tr>
      <w:tr w:rsidR="00262337" w:rsidRPr="00377F60" w14:paraId="2F9DF445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A7E3E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Inhalt (zählt dreifach)</w:t>
            </w:r>
          </w:p>
          <w:p w14:paraId="092A0D95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2D57C6C0" w14:textId="77777777" w:rsidR="00262337" w:rsidRPr="00377F60" w:rsidRDefault="00262337" w:rsidP="00262337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>Logischer Aufbau und Zusammenhalt, sachliche Richtigkeit (roter Faden erkennbar)</w:t>
            </w:r>
          </w:p>
          <w:p w14:paraId="1B708161" w14:textId="77777777" w:rsidR="00262337" w:rsidRPr="00377F60" w:rsidRDefault="00262337" w:rsidP="00262337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  <w:p w14:paraId="4620209B" w14:textId="77777777" w:rsidR="00262337" w:rsidRPr="00377F60" w:rsidRDefault="00262337" w:rsidP="00262337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 xml:space="preserve">Konzentration auf das Thema, sinnvolle Gewichtung der einzelnen Aspekte, </w:t>
            </w:r>
            <w:r w:rsidRPr="00377F60">
              <w:rPr>
                <w:rFonts w:ascii="Frutiger LT Com 55 Roman" w:eastAsia="Times New Roman" w:hAnsi="Frutiger LT Com 55 Roman" w:cs="Times New Roman"/>
                <w:color w:val="000000" w:themeColor="text1"/>
                <w:sz w:val="20"/>
                <w:szCs w:val="20"/>
                <w:lang w:val="de-DE" w:eastAsia="de-CH"/>
              </w:rPr>
              <w:t>Umfang, Bezug zur Arbeitswelt sichtbar</w:t>
            </w:r>
          </w:p>
          <w:p w14:paraId="598FC741" w14:textId="77777777" w:rsidR="00262337" w:rsidRPr="00377F60" w:rsidRDefault="00262337" w:rsidP="00262337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  <w:p w14:paraId="7BDBE67F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>Präsentation der eigenen Ergebnisse, selbständige und kritische Auseinandersetzung, Ausblick vorhanden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98869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CFA4421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11A8BFE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1F8D2BCC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11654E5C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09B23812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3387D4AD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580336E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CF6B1F5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3610990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921ACA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D421DA6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03E2B86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C18A139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F7E0A42" w14:textId="2F29E74B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24A8C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1D2CF93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F7217C3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7067A1D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E87A869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3554CA5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10E351BC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BC362E0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11B51374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AB80827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311DB72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C083E17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342D9EA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6AEAC83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DE2F475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A04D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1B9609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FBB9104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09B73294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541C0F70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38913F4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CCF506E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84D6F2A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DAE8AFA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C16882B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77289F3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0230F2F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3C0A6B1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6BB5C92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76BCED4" w14:textId="3D63D4D6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1BB87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DE40E9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1110D448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DAC99AF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190AC02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623B5F9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3308E501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7461F24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825A8BB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7C6E321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404309E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0FCA101E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5D905E5" w14:textId="77777777" w:rsidR="00262337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01C40879" w14:textId="77777777" w:rsidR="00262337" w:rsidRPr="00495843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262EC80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AEE9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262337" w:rsidRPr="00377F60" w14:paraId="0B192DD1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0BA74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6BEDE79A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Total (max. 18 Punkte)</w:t>
            </w:r>
          </w:p>
          <w:p w14:paraId="20DAFBA1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bCs/>
                <w:color w:val="FF0000"/>
                <w:sz w:val="20"/>
                <w:szCs w:val="20"/>
                <w:lang w:val="de-DE" w:eastAsia="de-CH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40C8F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7EDA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262337" w:rsidRPr="00377F60" w14:paraId="6287CA94" w14:textId="77777777" w:rsidTr="00CC01D9">
        <w:tc>
          <w:tcPr>
            <w:tcW w:w="8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FF5C60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262337" w:rsidRPr="00377F60" w14:paraId="66CBA087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E738BB3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bCs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bCs/>
                <w:sz w:val="16"/>
                <w:szCs w:val="16"/>
                <w:lang w:val="de-DE" w:eastAsia="de-CH"/>
              </w:rPr>
              <w:t>Mögliche Abzüge:</w:t>
            </w:r>
          </w:p>
          <w:p w14:paraId="01C31624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bCs/>
                <w:sz w:val="16"/>
                <w:szCs w:val="16"/>
                <w:lang w:val="de-DE" w:eastAsia="de-CH"/>
              </w:rPr>
            </w:pPr>
          </w:p>
          <w:p w14:paraId="34351AD3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16"/>
                <w:szCs w:val="16"/>
                <w:lang w:val="de-DE" w:eastAsia="de-CH"/>
              </w:rPr>
              <w:t xml:space="preserve">Sprachliche Korrektheit und Attraktivität </w:t>
            </w:r>
          </w:p>
          <w:p w14:paraId="7452EFE3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16"/>
                <w:szCs w:val="16"/>
                <w:lang w:val="de-DE" w:eastAsia="de-CH"/>
              </w:rPr>
              <w:t xml:space="preserve">Wenn die Sprache Mängel aufweist, werden 1-2 Punkte abgezogen. </w:t>
            </w:r>
          </w:p>
          <w:p w14:paraId="2CC9C323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bCs/>
                <w:sz w:val="16"/>
                <w:szCs w:val="16"/>
                <w:lang w:val="de-DE" w:eastAsia="de-CH"/>
              </w:rPr>
            </w:pPr>
          </w:p>
          <w:p w14:paraId="534FF04D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bCs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bCs/>
                <w:sz w:val="16"/>
                <w:szCs w:val="16"/>
                <w:lang w:val="de-DE" w:eastAsia="de-CH"/>
              </w:rPr>
              <w:t>Anhang</w:t>
            </w:r>
          </w:p>
          <w:p w14:paraId="3CC2AAF7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16"/>
                <w:szCs w:val="16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16"/>
                <w:szCs w:val="16"/>
                <w:lang w:val="de-DE" w:eastAsia="de-CH"/>
              </w:rPr>
              <w:t>Wenn Dokumente oder Informationen fehlen, werden 2 Punkte abgezogen.</w:t>
            </w:r>
          </w:p>
          <w:p w14:paraId="13259C47" w14:textId="77777777" w:rsidR="00262337" w:rsidRPr="00377F60" w:rsidRDefault="00262337" w:rsidP="00262337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color w:val="FF0000"/>
                <w:sz w:val="20"/>
                <w:szCs w:val="20"/>
                <w:lang w:val="de-DE" w:eastAsia="de-CH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4E8FB67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16D52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262337" w:rsidRPr="00377F60" w14:paraId="3D4B8103" w14:textId="77777777" w:rsidTr="00CC01D9">
        <w:trPr>
          <w:trHeight w:val="3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4EA9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4E086749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 xml:space="preserve">Total Fazit </w:t>
            </w:r>
          </w:p>
          <w:p w14:paraId="336F36B5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299C4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position w:val="-23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2F21D024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position w:val="-23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3F3ACA0C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position w:val="-23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4D660773" w14:textId="77777777" w:rsidR="00262337" w:rsidRPr="00377F60" w:rsidRDefault="00262337" w:rsidP="00262337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position w:val="-23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9F7E" w14:textId="77777777" w:rsidR="00262337" w:rsidRPr="00377F60" w:rsidRDefault="00262337" w:rsidP="00262337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</w:tr>
    </w:tbl>
    <w:p w14:paraId="02A9A0D4" w14:textId="77777777" w:rsidR="006A6AB3" w:rsidRPr="00377F60" w:rsidRDefault="006A6AB3" w:rsidP="006A6AB3">
      <w:pPr>
        <w:rPr>
          <w:rFonts w:ascii="Frutiger LT Com 55 Roman" w:hAnsi="Frutiger LT Com 55 Roman"/>
          <w:sz w:val="24"/>
          <w:szCs w:val="24"/>
          <w:lang w:val="de-DE" w:eastAsia="de-CH"/>
        </w:rPr>
      </w:pPr>
      <w:bookmarkStart w:id="2" w:name="_Hlk145059268"/>
      <w:r w:rsidRPr="00377F60">
        <w:rPr>
          <w:rFonts w:ascii="Frutiger LT Com 55 Roman" w:hAnsi="Frutiger LT Com 55 Roman"/>
          <w:b/>
          <w:bCs/>
        </w:rPr>
        <w:lastRenderedPageBreak/>
        <w:t>3. Mündliche Präsentation</w:t>
      </w:r>
    </w:p>
    <w:tbl>
      <w:tblPr>
        <w:tblW w:w="85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96"/>
        <w:gridCol w:w="496"/>
        <w:gridCol w:w="496"/>
        <w:gridCol w:w="496"/>
        <w:gridCol w:w="2632"/>
      </w:tblGrid>
      <w:tr w:rsidR="006A6AB3" w:rsidRPr="00377F60" w14:paraId="5E0AD8E3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2"/>
          <w:p w14:paraId="408B96B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Kriterien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EE8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C776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997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34B38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0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721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Kommentar</w:t>
            </w:r>
          </w:p>
        </w:tc>
      </w:tr>
      <w:tr w:rsidR="006A6AB3" w:rsidRPr="00377F60" w14:paraId="67EC9C0E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F521B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Inhalt (zählt doppelt)</w:t>
            </w:r>
          </w:p>
          <w:p w14:paraId="6F6DC73F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6181BC3D" w14:textId="77777777" w:rsidR="006A6AB3" w:rsidRPr="00377F60" w:rsidRDefault="006A6AB3" w:rsidP="00CC01D9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 xml:space="preserve">Einleitung: anregend, weckt Interesse, spricht Hörer an, Überblick </w:t>
            </w:r>
          </w:p>
          <w:p w14:paraId="491F4FD8" w14:textId="77777777" w:rsidR="006A6AB3" w:rsidRPr="00377F60" w:rsidRDefault="006A6AB3" w:rsidP="00CC01D9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>Schluss: rundet ab bzw. fasst nochmals die wichtigsten Punkte zusammen</w:t>
            </w:r>
          </w:p>
          <w:p w14:paraId="5146E995" w14:textId="77777777" w:rsidR="006A6AB3" w:rsidRPr="00377F60" w:rsidRDefault="006A6AB3" w:rsidP="00CC01D9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  <w:p w14:paraId="287BEA59" w14:textId="77777777" w:rsidR="006A6AB3" w:rsidRPr="00377F60" w:rsidRDefault="006A6AB3" w:rsidP="00CC01D9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 xml:space="preserve">Logisch aufgebaut und klar gegliedert, Inhalt bedeutungsvoll, korrekt und verständlich, Bezüge innerhalb des Vortrags </w:t>
            </w:r>
          </w:p>
          <w:p w14:paraId="34DA1D6B" w14:textId="77777777" w:rsidR="006A6AB3" w:rsidRPr="00377F60" w:rsidRDefault="006A6AB3" w:rsidP="00CC01D9">
            <w:pPr>
              <w:suppressAutoHyphens/>
              <w:spacing w:before="0" w:after="6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02BA8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35C7928A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444D8F0D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E75B42C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48DDCA5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559596F4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1036A4B3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6CCF3F1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5FB75491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17342DB9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7CACD07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D012E9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918D9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351B1579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6B139839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9C3B7AB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3066F16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8E07DA0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7404CC7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8CE261D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27990CBD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58A7F36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1D3EF836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505041C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4998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62D51D70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24D74DFF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2D7F039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127AA93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BE80686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5F4F07D6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75EC8FAE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F50F87B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0593A4F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A1EC84E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E8FC4E8" w14:textId="0BAB02F6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1868F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15D3F39E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color w:val="000000" w:themeColor="text1"/>
                <w:position w:val="-1"/>
                <w:sz w:val="20"/>
                <w:szCs w:val="20"/>
                <w:lang w:eastAsia="de-CH"/>
              </w:rPr>
            </w:pPr>
          </w:p>
          <w:p w14:paraId="7F35BBCD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B72ABA5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92FC2AB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0CD44B9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3DD2647E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4B661635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266EC054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01D51E87" w14:textId="77777777" w:rsidR="00EE3701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  <w:p w14:paraId="6800C382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A88A53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84C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6C46EF65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BAAE9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Sprache</w:t>
            </w:r>
          </w:p>
          <w:p w14:paraId="5548A714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5F3E7C9C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color w:val="000000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color w:val="000000"/>
                <w:sz w:val="20"/>
                <w:szCs w:val="20"/>
                <w:lang w:val="de-DE" w:eastAsia="de-CH"/>
              </w:rPr>
              <w:t>Klar und verständlich, Intonation klar und korrekt, Lautstärke, sprachlich korrekt, angemessen (nicht "geschriebene" Sprache)</w:t>
            </w:r>
          </w:p>
          <w:p w14:paraId="7B3F5E69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1B423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5E918E7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4E00FEC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FB1816B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EEE5D3F" w14:textId="45C92E20" w:rsidR="00EE3701" w:rsidRPr="00EE3701" w:rsidRDefault="00EE3701" w:rsidP="00EE3701">
            <w:pPr>
              <w:suppressAutoHyphens/>
              <w:snapToGrid w:val="0"/>
              <w:spacing w:before="0" w:after="0"/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86B08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309E9E2D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7FE712A5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5EC34B69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BB6BE7A" w14:textId="635695FA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DBFD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312912F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26CB4FB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F67EA16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0F37862" w14:textId="200D7BC8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E2B79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41B8A9C1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325AC471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5F2F008F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29D36F5" w14:textId="5FD8AFA8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16F1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10334A7A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AD958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Auftreten</w:t>
            </w:r>
          </w:p>
          <w:p w14:paraId="5050F549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4CDED626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>Kontakt zu Zuhörern/Zuhörerinnen, Präsenz, Ausdrucksweise lebendig,</w:t>
            </w:r>
          </w:p>
          <w:p w14:paraId="1BCA4779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>Körperhaltung, Mimik und Gestik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1A5FE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01E6053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8621A42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BCF44B3" w14:textId="77777777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6B30E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0A1DC491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330A9BB5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1A176685" w14:textId="6D26F727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ECEE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3875FCE7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173EB8F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78F0EBA" w14:textId="653F3523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DAD0C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5BE8509B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7A6934B4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0C52F7C" w14:textId="641C5CE8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86E9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31A1B634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</w:tcPr>
          <w:p w14:paraId="1ABCD5C8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Hilfsmittel</w:t>
            </w:r>
          </w:p>
          <w:p w14:paraId="59621A9E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23A40BBF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  <w:t xml:space="preserve">Sinnvolle, sprachlich korrekte Folien der Präsentation, sinnvoller Einsatz und Gestaltung von zweitem Hilfsmittel, Quellennachweis vorhanden </w:t>
            </w:r>
          </w:p>
          <w:p w14:paraId="67636AE3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EBD06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22AC2674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1B3F09D8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C696089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655EC3E" w14:textId="4987B41E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71849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04589F12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333F736A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243B88BE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B02CBCC" w14:textId="3D39284D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E2F0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592ABBA9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3A48CCE9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15E9ECA0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992B805" w14:textId="34EAC493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E3EDE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48BA2EA5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6C51491E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  <w:p w14:paraId="056EFDA9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F7D71A3" w14:textId="199526C3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7D3D3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63E0B168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</w:tcPr>
          <w:p w14:paraId="23D7B94A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Zeit eingehalten 10 min (+/- 10%)</w:t>
            </w:r>
          </w:p>
          <w:p w14:paraId="25EC21E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6EDD6279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  <w:t xml:space="preserve">Wenn die Zeit unter- oder überschritten wird, dann gibt es 0 Punkte. </w:t>
            </w:r>
          </w:p>
          <w:p w14:paraId="3E17A7B4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EFD16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490F6B6C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F98DAA9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19A3CD3" w14:textId="1A15125D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C5FD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983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8678C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6C0E4A8B" w14:textId="77777777" w:rsidR="00EE3701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  <w:p w14:paraId="7B4E9DD2" w14:textId="77777777" w:rsidR="00EE3701" w:rsidRPr="00495843" w:rsidRDefault="00EE3701" w:rsidP="00EE3701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E0FBCFC" w14:textId="3B57F74B" w:rsidR="00EE3701" w:rsidRPr="00377F60" w:rsidRDefault="00EE3701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21E49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26FD8365" w14:textId="77777777" w:rsidTr="00CC01D9"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</w:tcPr>
          <w:p w14:paraId="3E02C949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0BF0BB95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 xml:space="preserve">Total (max. 18 Punkte): </w:t>
            </w:r>
          </w:p>
          <w:p w14:paraId="2D58F03D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514F9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20"/>
                <w:szCs w:val="20"/>
                <w:lang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272DF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1C37DF75" w14:textId="77777777" w:rsidTr="00CC01D9">
        <w:tc>
          <w:tcPr>
            <w:tcW w:w="858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6A67DE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2B6C2216" w14:textId="77777777" w:rsidTr="00CC01D9">
        <w:trPr>
          <w:trHeight w:val="52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4041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3AA1D2A8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 xml:space="preserve">Total Präsentation </w:t>
            </w:r>
          </w:p>
          <w:p w14:paraId="6D1B5716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8E1F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</w:tcBorders>
          </w:tcPr>
          <w:p w14:paraId="1D3103F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</w:tcBorders>
          </w:tcPr>
          <w:p w14:paraId="7C71E8A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</w:tcBorders>
          </w:tcPr>
          <w:p w14:paraId="38F74B4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98F8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</w:tr>
    </w:tbl>
    <w:p w14:paraId="6E645E1D" w14:textId="77777777" w:rsidR="006A6AB3" w:rsidRPr="00377F60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0"/>
          <w:szCs w:val="20"/>
          <w:lang w:eastAsia="de-CH"/>
        </w:rPr>
      </w:pPr>
    </w:p>
    <w:p w14:paraId="6D359AD0" w14:textId="77777777" w:rsidR="00337557" w:rsidRDefault="00337557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0"/>
          <w:szCs w:val="20"/>
          <w:lang w:eastAsia="de-CH"/>
        </w:rPr>
        <w:sectPr w:rsidR="00337557" w:rsidSect="007768E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3119" w:right="1021" w:bottom="1021" w:left="2041" w:header="2268" w:footer="567" w:gutter="0"/>
          <w:cols w:space="708"/>
          <w:docGrid w:linePitch="360"/>
        </w:sectPr>
      </w:pPr>
    </w:p>
    <w:p w14:paraId="33A38791" w14:textId="77777777" w:rsidR="006A6AB3" w:rsidRPr="00377F60" w:rsidRDefault="006A6AB3" w:rsidP="006A6AB3">
      <w:pPr>
        <w:rPr>
          <w:rFonts w:ascii="Frutiger LT Com 55 Roman" w:hAnsi="Frutiger LT Com 55 Roman"/>
          <w:b/>
          <w:bCs/>
        </w:rPr>
      </w:pPr>
      <w:r w:rsidRPr="00377F60">
        <w:rPr>
          <w:rFonts w:ascii="Frutiger LT Com 55 Roman" w:hAnsi="Frutiger LT Com 55 Roman"/>
          <w:b/>
          <w:bCs/>
        </w:rPr>
        <w:lastRenderedPageBreak/>
        <w:t>4. Vertiefte Diskussion</w:t>
      </w:r>
    </w:p>
    <w:tbl>
      <w:tblPr>
        <w:tblW w:w="15786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276"/>
        <w:gridCol w:w="1275"/>
        <w:gridCol w:w="1436"/>
        <w:gridCol w:w="1436"/>
        <w:gridCol w:w="6804"/>
        <w:gridCol w:w="14"/>
      </w:tblGrid>
      <w:tr w:rsidR="006A6AB3" w:rsidRPr="00377F60" w14:paraId="7C5F16E4" w14:textId="77777777" w:rsidTr="00446AA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490E8" w14:textId="77777777" w:rsidR="006A6AB3" w:rsidRPr="00377F60" w:rsidRDefault="006A6AB3" w:rsidP="006A6AB3">
            <w:pPr>
              <w:pStyle w:val="Paragraphedeliste"/>
              <w:numPr>
                <w:ilvl w:val="1"/>
                <w:numId w:val="4"/>
              </w:num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Individuelle Fragen</w:t>
            </w:r>
          </w:p>
          <w:p w14:paraId="1587D5D9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172396D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Name Referenten:</w:t>
            </w:r>
          </w:p>
          <w:p w14:paraId="4B5E61A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7ED49881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3CEB9B74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35B77E18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5B6D2719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</w:tc>
        <w:tc>
          <w:tcPr>
            <w:tcW w:w="122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D5C2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Fragen</w:t>
            </w: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:</w:t>
            </w:r>
          </w:p>
          <w:p w14:paraId="60F227A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44E70F2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6F3CFF7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12217032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27D9DA4C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6B986EEC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51E4415B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3CAC1002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2FEEEF4D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</w:tr>
      <w:tr w:rsidR="006A6AB3" w:rsidRPr="00377F60" w14:paraId="3F941B3A" w14:textId="77777777" w:rsidTr="00446AA6">
        <w:trPr>
          <w:gridAfter w:val="1"/>
          <w:wAfter w:w="14" w:type="dxa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E1253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Kriterien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1F0C4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E5749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5B5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71D6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A0C3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Kommentar</w:t>
            </w:r>
          </w:p>
        </w:tc>
      </w:tr>
      <w:tr w:rsidR="006A6AB3" w:rsidRPr="00377F60" w14:paraId="2F1DF7B7" w14:textId="77777777" w:rsidTr="00446AA6">
        <w:trPr>
          <w:gridAfter w:val="1"/>
          <w:wAfter w:w="14" w:type="dxa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5575D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b/>
                <w:bCs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Calibri"/>
                <w:b/>
                <w:bCs/>
                <w:sz w:val="20"/>
                <w:szCs w:val="20"/>
                <w:lang w:val="de-DE" w:eastAsia="de-CH"/>
              </w:rPr>
              <w:t xml:space="preserve">Verständnis der eigenen Arbeit (zählt doppelt) </w:t>
            </w:r>
          </w:p>
          <w:p w14:paraId="0C5555B8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b/>
                <w:bCs/>
                <w:sz w:val="20"/>
                <w:szCs w:val="20"/>
                <w:lang w:val="de-DE" w:eastAsia="de-CH"/>
              </w:rPr>
            </w:pPr>
          </w:p>
          <w:p w14:paraId="40C61988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  <w:t>Klarheit und Präzision bei der Erklärung der eigenen These, Ziele, Arbeit und Methodik</w:t>
            </w:r>
          </w:p>
          <w:p w14:paraId="0ACE5E43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</w:p>
          <w:p w14:paraId="1CFE22B8" w14:textId="77777777" w:rsidR="006A6AB3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  <w:t xml:space="preserve">Nachweis eines tiefen Verständnisses des zentralen Konzeptes, Ergebnisse und </w:t>
            </w:r>
            <w:proofErr w:type="spellStart"/>
            <w:r w:rsidRPr="00377F60"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  <w:t>Schlussfolgerungen</w:t>
            </w:r>
            <w:proofErr w:type="spellEnd"/>
            <w:r w:rsidRPr="00377F60"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  <w:t xml:space="preserve"> der eigenen Arbeit</w:t>
            </w:r>
          </w:p>
          <w:p w14:paraId="3633DF45" w14:textId="77777777" w:rsidR="00B44A02" w:rsidRDefault="00B44A02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</w:p>
          <w:p w14:paraId="1CA0B968" w14:textId="77777777" w:rsidR="00B44A02" w:rsidRDefault="00B44A02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</w:p>
          <w:p w14:paraId="54915243" w14:textId="77777777" w:rsidR="00B44A02" w:rsidRDefault="00B44A02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</w:p>
          <w:p w14:paraId="396683C6" w14:textId="77777777" w:rsidR="00B44A02" w:rsidRDefault="00B44A02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</w:p>
          <w:p w14:paraId="4809F22B" w14:textId="77777777" w:rsidR="00B44A02" w:rsidRDefault="00B44A02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</w:p>
          <w:p w14:paraId="2A02DA60" w14:textId="77777777" w:rsidR="00B44A02" w:rsidRPr="00377F60" w:rsidRDefault="00B44A02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06AE4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B919AC0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BEA7D2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F04487D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16BE7551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A248991" w14:textId="77777777" w:rsidR="00A36DF3" w:rsidRDefault="00A36DF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D385668" w14:textId="77777777" w:rsidR="00A36DF3" w:rsidRDefault="00A36DF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1DCB7F71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D3CBA7E" w14:textId="77777777" w:rsidR="00A36DF3" w:rsidRPr="00377F60" w:rsidRDefault="00A36DF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25DC590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1271239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196E4E11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weitgehend sicher</w:t>
            </w:r>
          </w:p>
          <w:p w14:paraId="37B5943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45BCC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E427C1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B30E2E4" w14:textId="77777777" w:rsidR="00A36DF3" w:rsidRPr="00377F60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D7D1215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22B6D85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7156281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1A70CAE1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423CF4F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F0F5B5D" w14:textId="77777777" w:rsidR="00A36DF3" w:rsidRPr="00377F60" w:rsidRDefault="00A36DF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683963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126A075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  <w:t>Mängel</w:t>
            </w:r>
          </w:p>
          <w:p w14:paraId="21E69899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  <w:t>in einzelnen Bereichen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F53C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964B580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AD5CD33" w14:textId="77777777" w:rsidR="00A36DF3" w:rsidRPr="00377F60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72DE682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6F0DFEB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1CB1A48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7BC02D1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2C4CA6A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8A4E17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186B2CF0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2A7B353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</w:p>
          <w:p w14:paraId="56976393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deutliche</w:t>
            </w:r>
          </w:p>
          <w:p w14:paraId="08D3D1E0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Unsicherheit</w:t>
            </w:r>
          </w:p>
          <w:p w14:paraId="41273F30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FF2DA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E044394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576C8B3" w14:textId="77777777" w:rsidR="00A36DF3" w:rsidRPr="00377F60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8FE6354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235615C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4E4EA14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CF4CB12" w14:textId="77777777" w:rsidR="00A36DF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61F4827" w14:textId="77777777" w:rsidR="00A36DF3" w:rsidRPr="00495843" w:rsidRDefault="00A36DF3" w:rsidP="00A36DF3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522D68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48D48BF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B2C8E5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75DA054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Nicht vorhanden</w:t>
            </w:r>
          </w:p>
          <w:p w14:paraId="5DDCB91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hAnsi="Frutiger LT Com 55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7E7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</w:p>
        </w:tc>
      </w:tr>
      <w:tr w:rsidR="006A6AB3" w:rsidRPr="00377F60" w14:paraId="42058F14" w14:textId="77777777" w:rsidTr="00446AA6">
        <w:trPr>
          <w:gridAfter w:val="1"/>
          <w:wAfter w:w="14" w:type="dxa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4FDB9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Calibri"/>
                <w:b/>
                <w:bCs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Calibri"/>
                <w:b/>
                <w:bCs/>
                <w:sz w:val="20"/>
                <w:szCs w:val="20"/>
                <w:lang w:val="de-DE" w:eastAsia="de-CH"/>
              </w:rPr>
              <w:lastRenderedPageBreak/>
              <w:t>Argumentation und Kommunikation (zählt doppelt)</w:t>
            </w:r>
          </w:p>
          <w:p w14:paraId="59767EAB" w14:textId="77777777" w:rsidR="006A6AB3" w:rsidRPr="00377F60" w:rsidRDefault="006A6AB3" w:rsidP="00CC01D9">
            <w:pPr>
              <w:suppressAutoHyphens/>
              <w:spacing w:before="0" w:after="0"/>
              <w:contextualSpacing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  <w:t>Klare und logische Darstellung der eigenen Gedanken und Ideen</w:t>
            </w:r>
          </w:p>
          <w:p w14:paraId="31E64582" w14:textId="77777777" w:rsidR="006A6AB3" w:rsidRPr="00377F60" w:rsidRDefault="006A6AB3" w:rsidP="00CC01D9">
            <w:pPr>
              <w:suppressAutoHyphens/>
              <w:spacing w:before="0" w:after="0"/>
              <w:contextualSpacing/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</w:pPr>
          </w:p>
          <w:p w14:paraId="6A054877" w14:textId="77777777" w:rsidR="006A6AB3" w:rsidRPr="00377F60" w:rsidRDefault="006A6AB3" w:rsidP="00CC01D9">
            <w:pPr>
              <w:suppressAutoHyphens/>
              <w:spacing w:before="0" w:after="0"/>
              <w:contextualSpacing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  <w:t>Logische Strukturierung der Stellungnahme und Zusammenhang zwischen den Antworten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5DA68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E54A4ED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047C919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CFABC58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A1843E6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FF1B6C9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0961325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8692984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gute und logische Antwort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EB6F8" w14:textId="77777777" w:rsidR="002741F2" w:rsidRPr="00377F60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6CE2FDF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F0F4771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18349431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425E2FC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C81A674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6FD84C2" w14:textId="7319D008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6DAB59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F75DED0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  <w:t>bemüht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B3CA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</w:p>
          <w:p w14:paraId="1986B1C2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F5E2D53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AFDBECA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38D2BF7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9DC81BD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5ED0330E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</w:p>
          <w:p w14:paraId="744381D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einige Blackouts, weder flexibel noch kooperativ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9FD0F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</w:p>
          <w:p w14:paraId="2535EC17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0AF0653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5927212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E2F072A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D329C04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836910C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0673FC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Nicht vorhanden</w:t>
            </w:r>
          </w:p>
          <w:p w14:paraId="24071EB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653C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</w:p>
        </w:tc>
      </w:tr>
      <w:tr w:rsidR="006A6AB3" w:rsidRPr="00377F60" w14:paraId="66E514E9" w14:textId="77777777" w:rsidTr="00446AA6">
        <w:trPr>
          <w:gridAfter w:val="1"/>
          <w:wAfter w:w="14" w:type="dxa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</w:tcBorders>
          </w:tcPr>
          <w:p w14:paraId="6A4EDBC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Sprache</w:t>
            </w:r>
          </w:p>
          <w:p w14:paraId="6E51BE73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Calibri"/>
                <w:sz w:val="20"/>
                <w:szCs w:val="20"/>
                <w:lang w:val="de-DE" w:eastAsia="de-CH"/>
              </w:rPr>
              <w:t>Verwendung von fachlich angemessener Terminologie und verständlicher Sprache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43039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6EDEE6B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0FD619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396313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 xml:space="preserve">korrekt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B6792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C77C790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4D70AF6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8CC758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>angemessen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A71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56F98AA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2783180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B3E318A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 xml:space="preserve">Unsicherheiten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F694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9F91B81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260F17E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C1D2731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377F60"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  <w:t xml:space="preserve">unverständlich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57A6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</w:p>
        </w:tc>
      </w:tr>
      <w:tr w:rsidR="006A6AB3" w:rsidRPr="00377F60" w14:paraId="68CD87BC" w14:textId="77777777" w:rsidTr="00446AA6">
        <w:tc>
          <w:tcPr>
            <w:tcW w:w="1578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600C8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 w:val="20"/>
                <w:szCs w:val="20"/>
                <w:lang w:val="de-DE" w:eastAsia="de-CH"/>
              </w:rPr>
            </w:pPr>
          </w:p>
        </w:tc>
      </w:tr>
      <w:tr w:rsidR="006A6AB3" w:rsidRPr="00377F60" w14:paraId="52187DD1" w14:textId="77777777" w:rsidTr="00446AA6">
        <w:trPr>
          <w:gridAfter w:val="1"/>
          <w:wAfter w:w="14" w:type="dxa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</w:tcBorders>
          </w:tcPr>
          <w:p w14:paraId="2FDD1855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>4.2. Offene Diskussion (Gruppenphase)</w:t>
            </w:r>
          </w:p>
          <w:p w14:paraId="4FFB30F9" w14:textId="77777777" w:rsidR="006A6AB3" w:rsidRPr="00377F60" w:rsidRDefault="006A6AB3" w:rsidP="00CC01D9">
            <w:pPr>
              <w:suppressAutoHyphens/>
              <w:spacing w:before="0" w:after="0"/>
              <w:contextualSpacing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72928DDB" w14:textId="77777777" w:rsidR="006A6AB3" w:rsidRPr="00377F60" w:rsidRDefault="006A6AB3" w:rsidP="006A6AB3">
            <w:pPr>
              <w:pStyle w:val="Paragraphedeliste"/>
              <w:numPr>
                <w:ilvl w:val="0"/>
                <w:numId w:val="5"/>
              </w:num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  <w:t>Reflexion</w:t>
            </w:r>
          </w:p>
          <w:p w14:paraId="7B58FCBF" w14:textId="77777777" w:rsidR="006A6AB3" w:rsidRPr="00377F60" w:rsidRDefault="006A6AB3" w:rsidP="006A6AB3">
            <w:pPr>
              <w:pStyle w:val="Paragraphedeliste"/>
              <w:numPr>
                <w:ilvl w:val="0"/>
                <w:numId w:val="5"/>
              </w:num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  <w:t>Kritische Analyse zur Arbeit Ergänzungen zu individuellen Fragen</w:t>
            </w:r>
          </w:p>
          <w:p w14:paraId="1FE524B3" w14:textId="77777777" w:rsidR="006A6AB3" w:rsidRPr="00377F60" w:rsidRDefault="006A6AB3" w:rsidP="006A6AB3">
            <w:pPr>
              <w:pStyle w:val="Paragraphedeliste"/>
              <w:numPr>
                <w:ilvl w:val="0"/>
                <w:numId w:val="5"/>
              </w:num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  <w:t>Verbesserungsmöglichkeiten</w:t>
            </w:r>
          </w:p>
          <w:p w14:paraId="34BD9D80" w14:textId="77777777" w:rsidR="006A6AB3" w:rsidRPr="00377F60" w:rsidRDefault="006A6AB3" w:rsidP="006A6AB3">
            <w:pPr>
              <w:pStyle w:val="Paragraphedeliste"/>
              <w:numPr>
                <w:ilvl w:val="0"/>
                <w:numId w:val="5"/>
              </w:num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Cs/>
                <w:sz w:val="20"/>
                <w:szCs w:val="20"/>
                <w:lang w:val="de-DE" w:eastAsia="de-CH"/>
              </w:rPr>
              <w:t>Ergänzungen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0135C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003A4C9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6D5903A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A0AFFC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956B657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E9DF707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0D1AB611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4C75AA7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EEDA682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7E19D45D" w14:textId="77777777" w:rsidR="002741F2" w:rsidRPr="00377F60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41EADEA" w14:textId="1DA04A7F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2C678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5D84C8FA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4A1F016D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6DB66E4E" w14:textId="77777777" w:rsidR="00446AA6" w:rsidRPr="00377F60" w:rsidRDefault="00446AA6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592D15AD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1A56F1B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2A42FCF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5FCAD93C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3FCC61E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13490EEB" w14:textId="77777777" w:rsidR="002741F2" w:rsidRPr="00377F60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62CBBDD7" w14:textId="53AAC3F9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D984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2F2B72D3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30E0C246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3989C50E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29EAA149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93A3740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396661E6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7C6919E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07CD24CE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409B479" w14:textId="77777777" w:rsidR="002741F2" w:rsidRPr="00377F60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FA4290C" w14:textId="61418726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789A1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5CF797EA" w14:textId="77777777" w:rsidR="006A6AB3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0166FC93" w14:textId="77777777" w:rsidR="00446AA6" w:rsidRPr="00377F60" w:rsidRDefault="00446AA6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218BCF3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  <w:p w14:paraId="4B45C56A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4EB34F4B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4FF5DDA4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2644BDE9" w14:textId="77777777" w:rsidR="002741F2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36366B9C" w14:textId="77777777" w:rsidR="002741F2" w:rsidRPr="00495843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  <w:r w:rsidRPr="00495843">
              <w:rPr>
                <w:rFonts w:ascii="Wingdings" w:eastAsia="Wingdings" w:hAnsi="Wingdings" w:cs="Wingdings"/>
                <w:position w:val="-1"/>
                <w:sz w:val="18"/>
                <w:szCs w:val="18"/>
                <w:lang w:eastAsia="de-CH"/>
              </w:rPr>
              <w:t>¨</w:t>
            </w:r>
          </w:p>
          <w:p w14:paraId="60CB22F3" w14:textId="77777777" w:rsidR="002741F2" w:rsidRPr="00377F60" w:rsidRDefault="002741F2" w:rsidP="002741F2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Webdings" w:hAnsi="Frutiger LT Com 55 Roman" w:cs="Webdings"/>
                <w:position w:val="-1"/>
                <w:sz w:val="18"/>
                <w:szCs w:val="18"/>
                <w:lang w:eastAsia="de-CH"/>
              </w:rPr>
            </w:pPr>
          </w:p>
          <w:p w14:paraId="7C344CFB" w14:textId="0A2868B6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color w:val="5B9BD5" w:themeColor="accent1"/>
                <w:position w:val="-1"/>
                <w:sz w:val="18"/>
                <w:szCs w:val="18"/>
                <w:lang w:eastAsia="de-CH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A263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color w:val="5B9BD5" w:themeColor="accent1"/>
                <w:szCs w:val="20"/>
                <w:lang w:val="de-DE" w:eastAsia="de-CH"/>
              </w:rPr>
            </w:pPr>
          </w:p>
        </w:tc>
      </w:tr>
      <w:tr w:rsidR="006A6AB3" w:rsidRPr="00377F60" w14:paraId="57251BEB" w14:textId="77777777" w:rsidTr="00446AA6">
        <w:trPr>
          <w:gridAfter w:val="1"/>
          <w:wAfter w:w="14" w:type="dxa"/>
          <w:trHeight w:val="52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FAE8B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</w:p>
          <w:p w14:paraId="58F7C863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0"/>
                <w:szCs w:val="20"/>
                <w:lang w:val="de-DE" w:eastAsia="de-CH"/>
              </w:rPr>
              <w:t xml:space="preserve">Total (max. 21 Punkte):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F592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19C092F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2A1905A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  <w:p w14:paraId="1CFA864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14:paraId="51FE0485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14:paraId="19003B09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7E25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</w:tr>
    </w:tbl>
    <w:p w14:paraId="45ACF557" w14:textId="77777777" w:rsidR="006A6AB3" w:rsidRPr="00377F60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sz w:val="24"/>
          <w:szCs w:val="20"/>
          <w:lang w:val="de-DE" w:eastAsia="de-CH"/>
        </w:rPr>
      </w:pPr>
    </w:p>
    <w:p w14:paraId="1953502D" w14:textId="77777777" w:rsidR="001C7C62" w:rsidRDefault="001C7C62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sz w:val="24"/>
          <w:szCs w:val="20"/>
          <w:lang w:val="de-DE" w:eastAsia="de-CH"/>
        </w:rPr>
        <w:sectPr w:rsidR="001C7C62" w:rsidSect="00696235">
          <w:pgSz w:w="16838" w:h="11906" w:orient="landscape"/>
          <w:pgMar w:top="2041" w:right="3119" w:bottom="1021" w:left="1021" w:header="2268" w:footer="567" w:gutter="0"/>
          <w:cols w:space="708"/>
          <w:docGrid w:linePitch="360"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134"/>
        <w:gridCol w:w="992"/>
      </w:tblGrid>
      <w:tr w:rsidR="006A6AB3" w:rsidRPr="00377F60" w14:paraId="3A65A2EC" w14:textId="77777777" w:rsidTr="00CC01D9">
        <w:trPr>
          <w:trHeight w:val="373"/>
        </w:trPr>
        <w:tc>
          <w:tcPr>
            <w:tcW w:w="4820" w:type="dxa"/>
            <w:tcBorders>
              <w:bottom w:val="single" w:sz="4" w:space="0" w:color="000000"/>
            </w:tcBorders>
          </w:tcPr>
          <w:p w14:paraId="65574CDB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 w:val="24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 w:val="24"/>
                <w:szCs w:val="20"/>
                <w:lang w:val="de-DE" w:eastAsia="de-CH"/>
              </w:rPr>
              <w:lastRenderedPageBreak/>
              <w:t>Notenberechnung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C588E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max.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281C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erreicht</w:t>
            </w:r>
          </w:p>
        </w:tc>
      </w:tr>
      <w:tr w:rsidR="006A6AB3" w:rsidRPr="00377F60" w14:paraId="234F64FC" w14:textId="77777777" w:rsidTr="00CC01D9">
        <w:trPr>
          <w:trHeight w:val="36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80F2C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Prozessdokumentation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B0A36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A3CA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</w:p>
        </w:tc>
      </w:tr>
      <w:tr w:rsidR="006A6AB3" w:rsidRPr="00377F60" w14:paraId="35305E00" w14:textId="77777777" w:rsidTr="00CC01D9">
        <w:trPr>
          <w:trHeight w:val="36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1E0E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Schriftliches Fazit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DD116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2AA8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</w:p>
        </w:tc>
      </w:tr>
      <w:tr w:rsidR="006A6AB3" w:rsidRPr="00377F60" w14:paraId="3A9EC3F7" w14:textId="77777777" w:rsidTr="00CC01D9">
        <w:trPr>
          <w:trHeight w:val="36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30037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Mündliche Präsentation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C0C21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3923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</w:p>
        </w:tc>
      </w:tr>
      <w:tr w:rsidR="006A6AB3" w:rsidRPr="00377F60" w14:paraId="59057244" w14:textId="77777777" w:rsidTr="00CC01D9">
        <w:trPr>
          <w:trHeight w:val="36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0A2CF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Stellungnahme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2D55D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157E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</w:p>
        </w:tc>
      </w:tr>
      <w:tr w:rsidR="006A6AB3" w:rsidRPr="00377F60" w14:paraId="0BAB3784" w14:textId="77777777" w:rsidTr="00CC01D9">
        <w:trPr>
          <w:trHeight w:val="36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D7F55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iCs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iCs/>
                <w:szCs w:val="20"/>
                <w:lang w:val="de-DE" w:eastAsia="de-CH"/>
              </w:rPr>
              <w:t>Evtl. Abzüge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AB78B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i/>
                <w:szCs w:val="20"/>
                <w:lang w:val="de-DE" w:eastAsia="de-CH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3D44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i/>
                <w:szCs w:val="20"/>
                <w:lang w:val="de-DE" w:eastAsia="de-CH"/>
              </w:rPr>
            </w:pPr>
          </w:p>
        </w:tc>
      </w:tr>
      <w:tr w:rsidR="006A6AB3" w:rsidRPr="00377F60" w14:paraId="2702E6BD" w14:textId="77777777" w:rsidTr="00CC01D9">
        <w:trPr>
          <w:trHeight w:val="36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D865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Gesamttotal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69037" w14:textId="77777777" w:rsidR="006A6AB3" w:rsidRPr="00377F60" w:rsidRDefault="006A6AB3" w:rsidP="00CC01D9">
            <w:pPr>
              <w:suppressAutoHyphens/>
              <w:snapToGrid w:val="0"/>
              <w:spacing w:before="0" w:after="0"/>
              <w:jc w:val="center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700F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</w:tr>
    </w:tbl>
    <w:p w14:paraId="355A9ABB" w14:textId="77777777" w:rsidR="006A6AB3" w:rsidRPr="00377F60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sz w:val="24"/>
          <w:szCs w:val="20"/>
          <w:lang w:val="de-DE" w:eastAsia="de-CH"/>
        </w:rPr>
      </w:pPr>
    </w:p>
    <w:p w14:paraId="6A5E202C" w14:textId="6F3B0EB7" w:rsidR="001D4DD9" w:rsidRPr="00C50E9A" w:rsidRDefault="00C50E9A" w:rsidP="001D4DD9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</w:pPr>
      <w:r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 xml:space="preserve"> </w:t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 xml:space="preserve">Notenskala </w:t>
      </w:r>
    </w:p>
    <w:p w14:paraId="38051F63" w14:textId="47B081C9" w:rsidR="001D4DD9" w:rsidRPr="00C50E9A" w:rsidRDefault="00C50E9A" w:rsidP="001D4DD9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</w:pPr>
      <w:r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  <w:t xml:space="preserve">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  <w:t xml:space="preserve">Punkte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u w:val="single"/>
          <w:lang w:val="de-DE" w:eastAsia="de-CH"/>
        </w:rPr>
        <w:t>Note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  <w:tab/>
        <w:t xml:space="preserve">Punkte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u w:val="single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u w:val="single"/>
          <w:lang w:val="de-DE" w:eastAsia="de-CH"/>
        </w:rPr>
        <w:t>Note</w:t>
      </w:r>
    </w:p>
    <w:p w14:paraId="3791E5EB" w14:textId="596FC6DF" w:rsidR="001D4DD9" w:rsidRPr="00C50E9A" w:rsidRDefault="00C50E9A" w:rsidP="001D4DD9">
      <w:pPr>
        <w:suppressAutoHyphens/>
        <w:spacing w:before="0" w:after="60"/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</w:pPr>
      <w:r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>63 bis 60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6.0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  <w:t xml:space="preserve">34 bis 29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3.5</w:t>
      </w:r>
    </w:p>
    <w:p w14:paraId="732E30C0" w14:textId="302D4476" w:rsidR="001D4DD9" w:rsidRPr="00C50E9A" w:rsidRDefault="00C50E9A" w:rsidP="001D4DD9">
      <w:pPr>
        <w:suppressAutoHyphens/>
        <w:spacing w:before="0" w:after="60"/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</w:pPr>
      <w:r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59 bis 54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5.5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  <w:t xml:space="preserve">28 bis 22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3.0</w:t>
      </w:r>
    </w:p>
    <w:p w14:paraId="4E11216C" w14:textId="53A8287A" w:rsidR="001D4DD9" w:rsidRPr="00C50E9A" w:rsidRDefault="00C50E9A" w:rsidP="001D4DD9">
      <w:pPr>
        <w:suppressAutoHyphens/>
        <w:spacing w:before="0" w:after="60"/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</w:pPr>
      <w:r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53 bis 48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5.0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  <w:t xml:space="preserve">21 bis 16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2.5</w:t>
      </w:r>
    </w:p>
    <w:p w14:paraId="023C06D4" w14:textId="7525A057" w:rsidR="001D4DD9" w:rsidRPr="00C50E9A" w:rsidRDefault="00C50E9A" w:rsidP="001D4DD9">
      <w:pPr>
        <w:suppressAutoHyphens/>
        <w:spacing w:before="0" w:after="60"/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</w:pPr>
      <w:r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47 bis 41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4.5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  <w:t xml:space="preserve">15 bis 10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2.0</w:t>
      </w:r>
    </w:p>
    <w:p w14:paraId="53DE9748" w14:textId="72963C76" w:rsidR="001D4DD9" w:rsidRPr="00C50E9A" w:rsidRDefault="00C50E9A" w:rsidP="001D4DD9">
      <w:pPr>
        <w:suppressAutoHyphens/>
        <w:spacing w:before="0" w:after="60"/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</w:pPr>
      <w:r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>40 bis 35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4.0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  <w:t xml:space="preserve">9 bis 4 </w:t>
      </w:r>
      <w:r w:rsidR="001D4DD9"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="001D4DD9"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1.5</w:t>
      </w:r>
    </w:p>
    <w:p w14:paraId="1D5E7BB4" w14:textId="77777777" w:rsidR="001D4DD9" w:rsidRPr="00C50E9A" w:rsidRDefault="001D4DD9" w:rsidP="001D4DD9">
      <w:pPr>
        <w:suppressAutoHyphens/>
        <w:spacing w:before="0" w:after="60"/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</w:pPr>
      <w:r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  <w:t>3 bis 1</w:t>
      </w:r>
      <w:r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Pr="00C50E9A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ab/>
      </w:r>
      <w:r w:rsidRPr="00C50E9A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1.0</w:t>
      </w:r>
    </w:p>
    <w:p w14:paraId="6FEEC901" w14:textId="77777777" w:rsidR="006A6AB3" w:rsidRPr="00377F60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sz w:val="24"/>
          <w:szCs w:val="20"/>
          <w:lang w:val="de-DE" w:eastAsia="de-CH"/>
        </w:rPr>
      </w:pPr>
    </w:p>
    <w:p w14:paraId="36A219BC" w14:textId="77777777" w:rsidR="006A6AB3" w:rsidRPr="00132C23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</w:pPr>
      <w:r w:rsidRPr="00132C23">
        <w:rPr>
          <w:rFonts w:ascii="Frutiger LT Com 55 Roman" w:eastAsia="Times New Roman" w:hAnsi="Frutiger LT Com 55 Roman" w:cs="Times New Roman"/>
          <w:b/>
          <w:sz w:val="20"/>
          <w:szCs w:val="20"/>
          <w:lang w:val="de-DE" w:eastAsia="de-CH"/>
        </w:rPr>
        <w:t>Note IDPA</w:t>
      </w:r>
    </w:p>
    <w:p w14:paraId="03C20A35" w14:textId="77777777" w:rsidR="006A6AB3" w:rsidRPr="00132C23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</w:pPr>
      <w:r w:rsidRPr="00132C23">
        <w:rPr>
          <w:rFonts w:ascii="Frutiger LT Com 55 Roman" w:eastAsia="Times New Roman" w:hAnsi="Frutiger LT Com 55 Roman" w:cs="Times New Roman"/>
          <w:sz w:val="20"/>
          <w:szCs w:val="20"/>
          <w:lang w:val="de-DE" w:eastAsia="de-CH"/>
        </w:rPr>
        <w:t xml:space="preserve">Der Bereich des interdisziplinären Arbeitens setzt sich je zur Hälfte aus der Note für die IDPA und dem Notendurchschnitt der verschiedenen IDAF-Einheiten zusammen. </w:t>
      </w:r>
    </w:p>
    <w:p w14:paraId="2B383711" w14:textId="21033029" w:rsidR="006A6AB3" w:rsidRPr="00132C23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iCs/>
          <w:sz w:val="20"/>
          <w:szCs w:val="20"/>
          <w:lang w:val="de-DE" w:eastAsia="de-CH"/>
        </w:rPr>
      </w:pPr>
      <w:r w:rsidRPr="00132C23">
        <w:rPr>
          <w:rFonts w:ascii="Frutiger LT Com 55 Roman" w:eastAsia="Times New Roman" w:hAnsi="Frutiger LT Com 55 Roman" w:cs="Times New Roman"/>
          <w:iCs/>
          <w:sz w:val="20"/>
          <w:szCs w:val="20"/>
          <w:lang w:val="de-DE" w:eastAsia="de-CH"/>
        </w:rPr>
        <w:t>Die Note im IDA (IDPA und IDAF) zählt für die Promotion beim Abschluss. Sie ist eine Teilnote im Berufsmaturitätsausweis.</w:t>
      </w:r>
    </w:p>
    <w:tbl>
      <w:tblPr>
        <w:tblW w:w="94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482"/>
      </w:tblGrid>
      <w:tr w:rsidR="006A6AB3" w:rsidRPr="00377F60" w14:paraId="746EA27A" w14:textId="77777777" w:rsidTr="00CC01D9">
        <w:tc>
          <w:tcPr>
            <w:tcW w:w="5954" w:type="dxa"/>
            <w:tcBorders>
              <w:bottom w:val="single" w:sz="4" w:space="0" w:color="000000"/>
            </w:tcBorders>
          </w:tcPr>
          <w:p w14:paraId="0A7A1BA9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u w:val="single"/>
                <w:lang w:val="de-DE" w:eastAsia="de-CH"/>
              </w:rPr>
            </w:pPr>
          </w:p>
          <w:p w14:paraId="0983E7DC" w14:textId="2833548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 xml:space="preserve">BM </w:t>
            </w:r>
            <w:r w:rsidR="00132C23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1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4FD5" w14:textId="5DA2023A" w:rsidR="006A6AB3" w:rsidRPr="00132C23" w:rsidRDefault="00132C23" w:rsidP="00132C23">
            <w:pPr>
              <w:tabs>
                <w:tab w:val="left" w:pos="0"/>
              </w:tabs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 w:val="24"/>
                <w:szCs w:val="24"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 xml:space="preserve">Note </w:t>
            </w:r>
            <w:proofErr w:type="spellStart"/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>IDPA</w:t>
            </w:r>
            <w:proofErr w:type="spellEnd"/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 xml:space="preserve"> für BM-Ausweis </w:t>
            </w:r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br/>
              <w:t>(50 % von IDA)</w:t>
            </w:r>
            <w:r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 xml:space="preserve"> </w:t>
            </w:r>
            <w:r w:rsidRPr="00377F60">
              <w:rPr>
                <w:rFonts w:ascii="Frutiger LT Com 55 Roman" w:eastAsia="Times New Roman" w:hAnsi="Frutiger LT Com 55 Roman" w:cs="Times New Roman"/>
                <w:sz w:val="16"/>
                <w:szCs w:val="16"/>
                <w:lang w:eastAsia="de-CH"/>
              </w:rPr>
              <w:t xml:space="preserve">Ersetzt die </w:t>
            </w:r>
            <w:r>
              <w:rPr>
                <w:rFonts w:ascii="Frutiger LT Com 55 Roman" w:eastAsia="Times New Roman" w:hAnsi="Frutiger LT Com 55 Roman" w:cs="Times New Roman"/>
                <w:sz w:val="16"/>
                <w:szCs w:val="16"/>
                <w:lang w:eastAsia="de-CH"/>
              </w:rPr>
              <w:t xml:space="preserve">VA </w:t>
            </w:r>
            <w:r w:rsidRPr="00377F60">
              <w:rPr>
                <w:rFonts w:ascii="Frutiger LT Com 55 Roman" w:eastAsia="Times New Roman" w:hAnsi="Frutiger LT Com 55 Roman" w:cs="Times New Roman"/>
                <w:sz w:val="16"/>
                <w:szCs w:val="16"/>
                <w:lang w:eastAsia="de-CH"/>
              </w:rPr>
              <w:t>(</w:t>
            </w:r>
            <w:proofErr w:type="spellStart"/>
            <w:r w:rsidRPr="00377F60">
              <w:rPr>
                <w:rFonts w:ascii="Frutiger LT Com 55 Roman" w:eastAsia="Times New Roman" w:hAnsi="Frutiger LT Com 55 Roman" w:cs="Times New Roman"/>
                <w:sz w:val="16"/>
                <w:szCs w:val="16"/>
                <w:lang w:eastAsia="de-CH"/>
              </w:rPr>
              <w:t>BiVO</w:t>
            </w:r>
            <w:proofErr w:type="spellEnd"/>
            <w:r w:rsidRPr="00377F60">
              <w:rPr>
                <w:rFonts w:ascii="Frutiger LT Com 55 Roman" w:eastAsia="Times New Roman" w:hAnsi="Frutiger LT Com 55 Roman" w:cs="Times New Roman"/>
                <w:sz w:val="16"/>
                <w:szCs w:val="16"/>
                <w:lang w:eastAsia="de-CH"/>
              </w:rPr>
              <w:t>)</w:t>
            </w:r>
          </w:p>
        </w:tc>
      </w:tr>
      <w:tr w:rsidR="006A6AB3" w:rsidRPr="00377F60" w14:paraId="52D350D1" w14:textId="77777777" w:rsidTr="00CC01D9">
        <w:trPr>
          <w:cantSplit/>
          <w:trHeight w:hRule="exact" w:val="59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C0526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Fach 1: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732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</w:tr>
      <w:tr w:rsidR="006A6AB3" w:rsidRPr="00377F60" w14:paraId="5A20B71A" w14:textId="77777777" w:rsidTr="00CC01D9">
        <w:trPr>
          <w:cantSplit/>
          <w:trHeight w:hRule="exact" w:val="53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032A0" w14:textId="77777777" w:rsidR="006A6AB3" w:rsidRPr="00377F60" w:rsidRDefault="006A6AB3" w:rsidP="00CC01D9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Fach 2:</w:t>
            </w:r>
          </w:p>
        </w:tc>
        <w:tc>
          <w:tcPr>
            <w:tcW w:w="3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EFA7" w14:textId="77777777" w:rsidR="006A6AB3" w:rsidRPr="00377F60" w:rsidRDefault="006A6AB3" w:rsidP="00CC01D9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</w:pPr>
          </w:p>
        </w:tc>
      </w:tr>
    </w:tbl>
    <w:p w14:paraId="341D4DB1" w14:textId="77777777" w:rsidR="006A6AB3" w:rsidRPr="00377F60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Cs w:val="20"/>
          <w:lang w:eastAsia="de-CH"/>
        </w:rPr>
      </w:pPr>
    </w:p>
    <w:tbl>
      <w:tblPr>
        <w:tblW w:w="94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482"/>
      </w:tblGrid>
      <w:tr w:rsidR="00132C23" w:rsidRPr="00377F60" w14:paraId="6CBB0B68" w14:textId="77777777" w:rsidTr="00D37CC3">
        <w:tc>
          <w:tcPr>
            <w:tcW w:w="5954" w:type="dxa"/>
            <w:tcBorders>
              <w:bottom w:val="single" w:sz="4" w:space="0" w:color="000000"/>
            </w:tcBorders>
          </w:tcPr>
          <w:p w14:paraId="71CF9E78" w14:textId="77777777" w:rsidR="00132C23" w:rsidRPr="00377F60" w:rsidRDefault="00132C23" w:rsidP="00D37CC3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u w:val="single"/>
                <w:lang w:val="de-DE" w:eastAsia="de-CH"/>
              </w:rPr>
            </w:pPr>
          </w:p>
          <w:p w14:paraId="44FF62EC" w14:textId="77777777" w:rsidR="00132C23" w:rsidRPr="00377F60" w:rsidRDefault="00132C23" w:rsidP="00D37CC3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  <w:t>BM 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BEFF" w14:textId="77777777" w:rsidR="00132C23" w:rsidRPr="00377F60" w:rsidRDefault="00132C23" w:rsidP="00D37CC3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 xml:space="preserve">Note </w:t>
            </w:r>
            <w:proofErr w:type="spellStart"/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>IDPA</w:t>
            </w:r>
            <w:proofErr w:type="spellEnd"/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 xml:space="preserve"> für BM-Ausweis </w:t>
            </w:r>
          </w:p>
          <w:p w14:paraId="76E5E625" w14:textId="77777777" w:rsidR="00132C23" w:rsidRPr="00377F60" w:rsidRDefault="00132C23" w:rsidP="00D37CC3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  <w:t>(50 % von IDA)</w:t>
            </w:r>
          </w:p>
        </w:tc>
      </w:tr>
      <w:tr w:rsidR="00132C23" w:rsidRPr="00377F60" w14:paraId="7C82670E" w14:textId="77777777" w:rsidTr="00D37CC3">
        <w:trPr>
          <w:cantSplit/>
          <w:trHeight w:hRule="exact" w:val="59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17942" w14:textId="77777777" w:rsidR="00132C23" w:rsidRPr="00377F60" w:rsidRDefault="00132C23" w:rsidP="00D37CC3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Fach 1: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C925" w14:textId="77777777" w:rsidR="00132C23" w:rsidRPr="00377F60" w:rsidRDefault="00132C23" w:rsidP="00D37CC3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b/>
                <w:szCs w:val="20"/>
                <w:lang w:val="de-DE" w:eastAsia="de-CH"/>
              </w:rPr>
            </w:pPr>
          </w:p>
        </w:tc>
      </w:tr>
      <w:tr w:rsidR="00132C23" w:rsidRPr="00377F60" w14:paraId="134AF629" w14:textId="77777777" w:rsidTr="00D37CC3">
        <w:trPr>
          <w:cantSplit/>
          <w:trHeight w:hRule="exact" w:val="53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88364" w14:textId="77777777" w:rsidR="00132C23" w:rsidRPr="00377F60" w:rsidRDefault="00132C23" w:rsidP="00D37CC3">
            <w:pPr>
              <w:suppressAutoHyphens/>
              <w:snapToGrid w:val="0"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</w:pPr>
            <w:r w:rsidRPr="00377F60">
              <w:rPr>
                <w:rFonts w:ascii="Frutiger LT Com 55 Roman" w:eastAsia="Times New Roman" w:hAnsi="Frutiger LT Com 55 Roman" w:cs="Times New Roman"/>
                <w:szCs w:val="20"/>
                <w:lang w:val="de-DE" w:eastAsia="de-CH"/>
              </w:rPr>
              <w:t>Fach 2:</w:t>
            </w:r>
          </w:p>
        </w:tc>
        <w:tc>
          <w:tcPr>
            <w:tcW w:w="3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5E2F" w14:textId="77777777" w:rsidR="00132C23" w:rsidRPr="00377F60" w:rsidRDefault="00132C23" w:rsidP="00D37CC3">
            <w:pPr>
              <w:suppressAutoHyphens/>
              <w:spacing w:before="0" w:after="0"/>
              <w:rPr>
                <w:rFonts w:ascii="Frutiger LT Com 55 Roman" w:eastAsia="Times New Roman" w:hAnsi="Frutiger LT Com 55 Roman" w:cs="Times New Roman"/>
                <w:szCs w:val="20"/>
                <w:lang w:eastAsia="de-CH"/>
              </w:rPr>
            </w:pPr>
          </w:p>
        </w:tc>
      </w:tr>
    </w:tbl>
    <w:p w14:paraId="633A52B2" w14:textId="77777777" w:rsidR="006A6AB3" w:rsidRDefault="006A6AB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Cs w:val="20"/>
          <w:lang w:val="de-DE" w:eastAsia="de-CH"/>
        </w:rPr>
      </w:pPr>
    </w:p>
    <w:p w14:paraId="20242F84" w14:textId="77777777" w:rsidR="00132C23" w:rsidRPr="00377F60" w:rsidRDefault="00132C23" w:rsidP="006A6AB3">
      <w:pPr>
        <w:suppressAutoHyphens/>
        <w:spacing w:before="0" w:after="0"/>
        <w:rPr>
          <w:rFonts w:ascii="Frutiger LT Com 55 Roman" w:eastAsia="Times New Roman" w:hAnsi="Frutiger LT Com 55 Roman" w:cs="Times New Roman"/>
          <w:szCs w:val="20"/>
          <w:lang w:val="de-DE" w:eastAsia="de-CH"/>
        </w:rPr>
      </w:pPr>
    </w:p>
    <w:p w14:paraId="4F8356DF" w14:textId="77777777" w:rsidR="006A6AB3" w:rsidRPr="00377F60" w:rsidRDefault="006A6AB3" w:rsidP="006A6AB3">
      <w:pPr>
        <w:suppressAutoHyphens/>
        <w:spacing w:before="0" w:after="0"/>
        <w:ind w:left="1410" w:hanging="1410"/>
        <w:rPr>
          <w:rFonts w:ascii="Frutiger LT Com 55 Roman" w:eastAsia="Times New Roman" w:hAnsi="Frutiger LT Com 55 Roman" w:cs="Times New Roman"/>
          <w:szCs w:val="20"/>
          <w:lang w:val="de-DE" w:eastAsia="de-CH"/>
        </w:rPr>
      </w:pPr>
      <w:r w:rsidRPr="00377F60">
        <w:rPr>
          <w:rFonts w:ascii="Frutiger LT Com 55 Roman" w:eastAsia="Times New Roman" w:hAnsi="Frutiger LT Com 55 Roman" w:cs="Times New Roman"/>
          <w:szCs w:val="20"/>
          <w:lang w:val="de-DE" w:eastAsia="de-CH"/>
        </w:rPr>
        <w:t>Solothurn,</w:t>
      </w:r>
      <w:r w:rsidRPr="00377F60">
        <w:rPr>
          <w:rFonts w:ascii="Frutiger LT Com 55 Roman" w:eastAsia="Times New Roman" w:hAnsi="Frutiger LT Com 55 Roman" w:cs="Times New Roman"/>
          <w:szCs w:val="20"/>
          <w:lang w:val="de-DE" w:eastAsia="de-CH"/>
        </w:rPr>
        <w:tab/>
        <w:t>Datum und Unterschrift Experte/Expertin</w:t>
      </w:r>
      <w:r w:rsidRPr="00377F60">
        <w:rPr>
          <w:rFonts w:ascii="Frutiger LT Com 55 Roman" w:eastAsia="Times New Roman" w:hAnsi="Frutiger LT Com 55 Roman" w:cs="Times New Roman"/>
          <w:szCs w:val="20"/>
          <w:lang w:val="de-DE" w:eastAsia="de-CH"/>
        </w:rPr>
        <w:br/>
      </w:r>
      <w:r w:rsidRPr="00377F60">
        <w:rPr>
          <w:rFonts w:ascii="Frutiger LT Com 55 Roman" w:eastAsia="Times New Roman" w:hAnsi="Frutiger LT Com 55 Roman" w:cs="Times New Roman"/>
          <w:szCs w:val="20"/>
          <w:lang w:val="de-DE" w:eastAsia="de-CH"/>
        </w:rPr>
        <w:br/>
        <w:t>______________________________________________________________</w:t>
      </w:r>
    </w:p>
    <w:p w14:paraId="7CA88B8A" w14:textId="77777777" w:rsidR="006A6AB3" w:rsidRPr="00377F60" w:rsidRDefault="006A6AB3" w:rsidP="006A6AB3">
      <w:pPr>
        <w:suppressAutoHyphens/>
        <w:spacing w:before="0" w:after="0"/>
        <w:ind w:left="1410" w:firstLine="8"/>
        <w:rPr>
          <w:rFonts w:ascii="Frutiger LT Com 55 Roman" w:eastAsia="Times New Roman" w:hAnsi="Frutiger LT Com 55 Roman" w:cs="Times New Roman"/>
          <w:szCs w:val="20"/>
          <w:lang w:val="de-DE" w:eastAsia="de-CH"/>
        </w:rPr>
      </w:pPr>
      <w:r w:rsidRPr="00377F60">
        <w:rPr>
          <w:rFonts w:ascii="Frutiger LT Com 55 Roman" w:eastAsia="Times New Roman" w:hAnsi="Frutiger LT Com 55 Roman" w:cs="Times New Roman"/>
          <w:szCs w:val="20"/>
          <w:lang w:val="de-DE" w:eastAsia="de-CH"/>
        </w:rPr>
        <w:t>Datum und Unterschrift Experte/Expertin</w:t>
      </w:r>
      <w:r w:rsidRPr="00377F60">
        <w:rPr>
          <w:rFonts w:ascii="Frutiger LT Com 55 Roman" w:eastAsia="Times New Roman" w:hAnsi="Frutiger LT Com 55 Roman" w:cs="Times New Roman"/>
          <w:szCs w:val="20"/>
          <w:lang w:val="de-DE" w:eastAsia="de-CH"/>
        </w:rPr>
        <w:br/>
      </w:r>
      <w:r w:rsidRPr="00377F60">
        <w:rPr>
          <w:rFonts w:ascii="Frutiger LT Com 55 Roman" w:eastAsia="Times New Roman" w:hAnsi="Frutiger LT Com 55 Roman" w:cs="Times New Roman"/>
          <w:szCs w:val="20"/>
          <w:lang w:val="de-DE" w:eastAsia="de-CH"/>
        </w:rPr>
        <w:br/>
        <w:t>______________________________________________________________</w:t>
      </w:r>
    </w:p>
    <w:sectPr w:rsidR="006A6AB3" w:rsidRPr="00377F60" w:rsidSect="001C7C62">
      <w:pgSz w:w="11906" w:h="16838"/>
      <w:pgMar w:top="3119" w:right="1021" w:bottom="1021" w:left="2041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FE330" w14:textId="77777777" w:rsidR="00EE1D03" w:rsidRDefault="00EE1D03" w:rsidP="00A173D0">
      <w:r>
        <w:separator/>
      </w:r>
    </w:p>
  </w:endnote>
  <w:endnote w:type="continuationSeparator" w:id="0">
    <w:p w14:paraId="2E38D5B1" w14:textId="77777777" w:rsidR="00EE1D03" w:rsidRDefault="00EE1D03" w:rsidP="00A1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 (Überschriften">
    <w:altName w:val="Times New Roman"/>
    <w:charset w:val="00"/>
    <w:family w:val="roman"/>
    <w:pitch w:val="default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55 Roman">
    <w:altName w:val="Arial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4F31" w14:textId="77777777" w:rsidR="006A6AB3" w:rsidRDefault="006A6AB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0748F" w14:textId="5E54B372" w:rsidR="00E728AF" w:rsidRPr="00332802" w:rsidRDefault="007768E1" w:rsidP="007768E1">
    <w:pPr>
      <w:pStyle w:val="Pieddepage"/>
    </w:pPr>
    <w:r>
      <w:tab/>
    </w:r>
    <w:r w:rsidR="00E728AF" w:rsidRPr="00332802">
      <w:tab/>
      <w:t xml:space="preserve">Seite </w:t>
    </w:r>
    <w:r w:rsidR="00E728AF" w:rsidRPr="00332802">
      <w:fldChar w:fldCharType="begin"/>
    </w:r>
    <w:r w:rsidR="00E728AF" w:rsidRPr="00332802">
      <w:instrText xml:space="preserve"> PAGE   \* MERGEFORMAT </w:instrText>
    </w:r>
    <w:r w:rsidR="00E728AF" w:rsidRPr="00332802">
      <w:fldChar w:fldCharType="separate"/>
    </w:r>
    <w:r w:rsidR="00E728AF" w:rsidRPr="00332802">
      <w:t>1</w:t>
    </w:r>
    <w:r w:rsidR="00E728AF" w:rsidRPr="00332802">
      <w:fldChar w:fldCharType="end"/>
    </w:r>
    <w:r w:rsidR="00E728AF" w:rsidRPr="00332802">
      <w:t>/</w:t>
    </w:r>
    <w:fldSimple w:instr=" NUMPAGES   \* MERGEFORMAT ">
      <w:r w:rsidR="00E728AF" w:rsidRPr="00332802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24C92" w14:textId="77777777" w:rsidR="007768E1" w:rsidRDefault="006A6AB3">
    <w:pPr>
      <w:pStyle w:val="Pieddepage"/>
    </w:pPr>
    <w:fldSimple w:instr=" FILENAME  \* MERGEFORMAT ">
      <w:r>
        <w:rPr>
          <w:noProof/>
        </w:rPr>
        <w:t>Dokument1</w:t>
      </w:r>
    </w:fldSimple>
  </w:p>
  <w:p w14:paraId="51806F3B" w14:textId="77777777" w:rsidR="00D32DD7" w:rsidRDefault="007768E1">
    <w:pPr>
      <w:pStyle w:val="Pieddepage"/>
    </w:pPr>
    <w:r>
      <w:t>12. April 2023</w:t>
    </w:r>
    <w:r w:rsidR="00D32DD7" w:rsidRPr="00332802">
      <w:tab/>
    </w:r>
    <w:r w:rsidR="00D32DD7" w:rsidRPr="00332802">
      <w:tab/>
      <w:t xml:space="preserve">Seite </w:t>
    </w:r>
    <w:r w:rsidR="00D32DD7" w:rsidRPr="00332802">
      <w:fldChar w:fldCharType="begin"/>
    </w:r>
    <w:r w:rsidR="00D32DD7" w:rsidRPr="00332802">
      <w:instrText xml:space="preserve"> PAGE   \* MERGEFORMAT </w:instrText>
    </w:r>
    <w:r w:rsidR="00D32DD7" w:rsidRPr="00332802">
      <w:fldChar w:fldCharType="separate"/>
    </w:r>
    <w:r w:rsidR="00D32DD7">
      <w:t>1</w:t>
    </w:r>
    <w:r w:rsidR="00D32DD7" w:rsidRPr="00332802">
      <w:fldChar w:fldCharType="end"/>
    </w:r>
    <w:r w:rsidR="00D32DD7" w:rsidRPr="00332802">
      <w:t>/</w:t>
    </w:r>
    <w:fldSimple w:instr=" NUMPAGES   \* MERGEFORMAT ">
      <w:r w:rsidR="00D32DD7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A728" w14:textId="77777777" w:rsidR="00EE1D03" w:rsidRDefault="00EE1D03" w:rsidP="00A173D0">
      <w:r>
        <w:separator/>
      </w:r>
    </w:p>
  </w:footnote>
  <w:footnote w:type="continuationSeparator" w:id="0">
    <w:p w14:paraId="081B249D" w14:textId="77777777" w:rsidR="00EE1D03" w:rsidRDefault="00EE1D03" w:rsidP="00A1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381D" w14:textId="77777777" w:rsidR="006A6AB3" w:rsidRDefault="006A6A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BF63" w14:textId="68906CC8" w:rsidR="00D32DD7" w:rsidRDefault="006A6AB3">
    <w:pPr>
      <w:pStyle w:val="En-tte"/>
    </w:pPr>
    <w:r w:rsidRPr="007D1C21">
      <w:rPr>
        <w:b/>
        <w:bCs/>
        <w:sz w:val="24"/>
        <w:szCs w:val="24"/>
      </w:rPr>
      <w:t>Berufsmaturität Wirtschaft und Dienstleistungen, Typ Wirtschaft</w:t>
    </w:r>
    <w:r>
      <w:rPr>
        <w:noProof/>
      </w:rPr>
      <w:t xml:space="preserve"> </w:t>
    </w:r>
    <w:r w:rsidR="00D32DD7">
      <w:rPr>
        <w:noProof/>
      </w:rPr>
      <w:drawing>
        <wp:anchor distT="0" distB="0" distL="114300" distR="114300" simplePos="0" relativeHeight="251665408" behindDoc="1" locked="0" layoutInCell="1" allowOverlap="1" wp14:anchorId="4853D7A5" wp14:editId="5384B812">
          <wp:simplePos x="0" y="0"/>
          <wp:positionH relativeFrom="column">
            <wp:posOffset>-1296035</wp:posOffset>
          </wp:positionH>
          <wp:positionV relativeFrom="paragraph">
            <wp:posOffset>-1440180</wp:posOffset>
          </wp:positionV>
          <wp:extent cx="7562850" cy="1436634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7740" cy="1462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F0D4" w14:textId="77777777" w:rsidR="00E728AF" w:rsidRPr="00D32DD7" w:rsidRDefault="00D32DD7" w:rsidP="00D32DD7">
    <w:pPr>
      <w:pStyle w:val="En-tt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B45D29" wp14:editId="3D66E119">
          <wp:simplePos x="0" y="0"/>
          <wp:positionH relativeFrom="column">
            <wp:posOffset>-1296035</wp:posOffset>
          </wp:positionH>
          <wp:positionV relativeFrom="paragraph">
            <wp:posOffset>-1440180</wp:posOffset>
          </wp:positionV>
          <wp:extent cx="7562850" cy="1436634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7740" cy="1462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>Titel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09E"/>
    <w:multiLevelType w:val="hybridMultilevel"/>
    <w:tmpl w:val="CF2209D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77B2C"/>
    <w:multiLevelType w:val="multilevel"/>
    <w:tmpl w:val="63029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60621BC"/>
    <w:multiLevelType w:val="hybridMultilevel"/>
    <w:tmpl w:val="D5304E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51F10"/>
    <w:multiLevelType w:val="singleLevel"/>
    <w:tmpl w:val="9E28E7EC"/>
    <w:lvl w:ilvl="0">
      <w:start w:val="1"/>
      <w:numFmt w:val="decimal"/>
      <w:pStyle w:val="tttttt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F106B9A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1170173733">
    <w:abstractNumId w:val="4"/>
  </w:num>
  <w:num w:numId="2" w16cid:durableId="1944799683">
    <w:abstractNumId w:val="0"/>
  </w:num>
  <w:num w:numId="3" w16cid:durableId="161357290">
    <w:abstractNumId w:val="3"/>
  </w:num>
  <w:num w:numId="4" w16cid:durableId="2074311467">
    <w:abstractNumId w:val="1"/>
  </w:num>
  <w:num w:numId="5" w16cid:durableId="1646542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AB3"/>
    <w:rsid w:val="0001092B"/>
    <w:rsid w:val="00017132"/>
    <w:rsid w:val="0002511C"/>
    <w:rsid w:val="0003127B"/>
    <w:rsid w:val="000647FF"/>
    <w:rsid w:val="0007637E"/>
    <w:rsid w:val="000A5A9C"/>
    <w:rsid w:val="000B06E2"/>
    <w:rsid w:val="000D4FFC"/>
    <w:rsid w:val="000E2856"/>
    <w:rsid w:val="000E55CC"/>
    <w:rsid w:val="000F2B9F"/>
    <w:rsid w:val="00132C23"/>
    <w:rsid w:val="001458F4"/>
    <w:rsid w:val="00190F74"/>
    <w:rsid w:val="001C7C62"/>
    <w:rsid w:val="001D4DD9"/>
    <w:rsid w:val="001E41CC"/>
    <w:rsid w:val="001F07BB"/>
    <w:rsid w:val="0025156F"/>
    <w:rsid w:val="00257F3D"/>
    <w:rsid w:val="00262337"/>
    <w:rsid w:val="00267720"/>
    <w:rsid w:val="00271ED2"/>
    <w:rsid w:val="00273F61"/>
    <w:rsid w:val="002741F2"/>
    <w:rsid w:val="00280ADB"/>
    <w:rsid w:val="00286FFD"/>
    <w:rsid w:val="002954FA"/>
    <w:rsid w:val="002A1664"/>
    <w:rsid w:val="002C1A56"/>
    <w:rsid w:val="002D1B2D"/>
    <w:rsid w:val="00332802"/>
    <w:rsid w:val="00337557"/>
    <w:rsid w:val="00377F60"/>
    <w:rsid w:val="0038783F"/>
    <w:rsid w:val="003A7B82"/>
    <w:rsid w:val="003B6AFC"/>
    <w:rsid w:val="003C11EA"/>
    <w:rsid w:val="003F761C"/>
    <w:rsid w:val="00401D24"/>
    <w:rsid w:val="004048AC"/>
    <w:rsid w:val="00446AA6"/>
    <w:rsid w:val="004A2A1C"/>
    <w:rsid w:val="004E3215"/>
    <w:rsid w:val="004F76B3"/>
    <w:rsid w:val="00525C0A"/>
    <w:rsid w:val="00566900"/>
    <w:rsid w:val="005857D2"/>
    <w:rsid w:val="005C6AA1"/>
    <w:rsid w:val="005D7A91"/>
    <w:rsid w:val="005F7EA0"/>
    <w:rsid w:val="00607FC2"/>
    <w:rsid w:val="00614EB8"/>
    <w:rsid w:val="00666BA1"/>
    <w:rsid w:val="0069137E"/>
    <w:rsid w:val="00696235"/>
    <w:rsid w:val="006A0FFF"/>
    <w:rsid w:val="006A1D80"/>
    <w:rsid w:val="006A4365"/>
    <w:rsid w:val="006A6AB3"/>
    <w:rsid w:val="006B1ADE"/>
    <w:rsid w:val="006C275E"/>
    <w:rsid w:val="006E28EF"/>
    <w:rsid w:val="00707604"/>
    <w:rsid w:val="00721C32"/>
    <w:rsid w:val="007254A6"/>
    <w:rsid w:val="00730C8B"/>
    <w:rsid w:val="00771C5C"/>
    <w:rsid w:val="007768E1"/>
    <w:rsid w:val="007A2130"/>
    <w:rsid w:val="007E2A7B"/>
    <w:rsid w:val="007F483E"/>
    <w:rsid w:val="008229C3"/>
    <w:rsid w:val="008659F4"/>
    <w:rsid w:val="008B7956"/>
    <w:rsid w:val="00950B9F"/>
    <w:rsid w:val="00957A96"/>
    <w:rsid w:val="009636DE"/>
    <w:rsid w:val="00977FB9"/>
    <w:rsid w:val="009808CA"/>
    <w:rsid w:val="0099452F"/>
    <w:rsid w:val="009A4ED4"/>
    <w:rsid w:val="009D6843"/>
    <w:rsid w:val="009E4DC6"/>
    <w:rsid w:val="00A173D0"/>
    <w:rsid w:val="00A36DF3"/>
    <w:rsid w:val="00A96233"/>
    <w:rsid w:val="00AA06D1"/>
    <w:rsid w:val="00AF0E16"/>
    <w:rsid w:val="00B177FF"/>
    <w:rsid w:val="00B44A02"/>
    <w:rsid w:val="00B560FA"/>
    <w:rsid w:val="00B57770"/>
    <w:rsid w:val="00B738A1"/>
    <w:rsid w:val="00BA2EC1"/>
    <w:rsid w:val="00BB051F"/>
    <w:rsid w:val="00BB19F8"/>
    <w:rsid w:val="00BD1AD3"/>
    <w:rsid w:val="00C015FD"/>
    <w:rsid w:val="00C11968"/>
    <w:rsid w:val="00C50965"/>
    <w:rsid w:val="00C50E9A"/>
    <w:rsid w:val="00C622B3"/>
    <w:rsid w:val="00C87041"/>
    <w:rsid w:val="00CB57D9"/>
    <w:rsid w:val="00CB5E16"/>
    <w:rsid w:val="00CB73F0"/>
    <w:rsid w:val="00CC0F33"/>
    <w:rsid w:val="00CC3B53"/>
    <w:rsid w:val="00CD47AA"/>
    <w:rsid w:val="00CF64BB"/>
    <w:rsid w:val="00D05815"/>
    <w:rsid w:val="00D13FA9"/>
    <w:rsid w:val="00D2424F"/>
    <w:rsid w:val="00D32DD7"/>
    <w:rsid w:val="00D43585"/>
    <w:rsid w:val="00D50238"/>
    <w:rsid w:val="00D52200"/>
    <w:rsid w:val="00D82230"/>
    <w:rsid w:val="00D96214"/>
    <w:rsid w:val="00D9730F"/>
    <w:rsid w:val="00DB1F47"/>
    <w:rsid w:val="00E60DBD"/>
    <w:rsid w:val="00E728AF"/>
    <w:rsid w:val="00E92FB9"/>
    <w:rsid w:val="00EA374F"/>
    <w:rsid w:val="00ED0438"/>
    <w:rsid w:val="00EE1D03"/>
    <w:rsid w:val="00EE2DA5"/>
    <w:rsid w:val="00EE3701"/>
    <w:rsid w:val="00F215D3"/>
    <w:rsid w:val="00F26E70"/>
    <w:rsid w:val="00F94A92"/>
    <w:rsid w:val="00FB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E12E51"/>
  <w15:chartTrackingRefBased/>
  <w15:docId w15:val="{94C8A96A-D53E-4FBD-8C07-F0C84BED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AB3"/>
    <w:pPr>
      <w:spacing w:before="120" w:after="120" w:line="240" w:lineRule="auto"/>
    </w:pPr>
  </w:style>
  <w:style w:type="paragraph" w:styleId="Titre1">
    <w:name w:val="heading 1"/>
    <w:aliases w:val="Ü_1"/>
    <w:basedOn w:val="Normal"/>
    <w:next w:val="Normal"/>
    <w:link w:val="Titre1Car"/>
    <w:qFormat/>
    <w:rsid w:val="00332802"/>
    <w:pPr>
      <w:keepNext/>
      <w:keepLines/>
      <w:numPr>
        <w:numId w:val="1"/>
      </w:numPr>
      <w:spacing w:line="480" w:lineRule="exact"/>
      <w:ind w:left="431" w:hanging="431"/>
      <w:outlineLvl w:val="0"/>
    </w:pPr>
    <w:rPr>
      <w:rFonts w:eastAsiaTheme="majorEastAsia" w:cstheme="majorBidi"/>
      <w:sz w:val="36"/>
      <w:szCs w:val="32"/>
    </w:rPr>
  </w:style>
  <w:style w:type="paragraph" w:styleId="Titre2">
    <w:name w:val="heading 2"/>
    <w:aliases w:val="Ü_2"/>
    <w:basedOn w:val="Normal"/>
    <w:next w:val="Normal"/>
    <w:link w:val="Titre2Car"/>
    <w:unhideWhenUsed/>
    <w:qFormat/>
    <w:rsid w:val="00332802"/>
    <w:pPr>
      <w:keepNext/>
      <w:keepLines/>
      <w:numPr>
        <w:ilvl w:val="1"/>
        <w:numId w:val="1"/>
      </w:numPr>
      <w:spacing w:line="320" w:lineRule="exact"/>
      <w:ind w:left="578" w:hanging="578"/>
      <w:outlineLvl w:val="1"/>
    </w:pPr>
    <w:rPr>
      <w:rFonts w:eastAsiaTheme="majorEastAsia" w:cstheme="majorBidi"/>
      <w:sz w:val="24"/>
      <w:szCs w:val="26"/>
    </w:rPr>
  </w:style>
  <w:style w:type="paragraph" w:styleId="Titre3">
    <w:name w:val="heading 3"/>
    <w:aliases w:val="Ü_3"/>
    <w:basedOn w:val="Normal"/>
    <w:next w:val="Normal"/>
    <w:link w:val="Titre3Car"/>
    <w:unhideWhenUsed/>
    <w:qFormat/>
    <w:rsid w:val="00332802"/>
    <w:pPr>
      <w:keepNext/>
      <w:keepLines/>
      <w:numPr>
        <w:ilvl w:val="2"/>
        <w:numId w:val="1"/>
      </w:numPr>
      <w:spacing w:line="320" w:lineRule="exact"/>
      <w:outlineLvl w:val="2"/>
    </w:pPr>
    <w:rPr>
      <w:rFonts w:eastAsiaTheme="majorEastAsia" w:cstheme="majorBidi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332802"/>
    <w:pPr>
      <w:keepNext/>
      <w:keepLines/>
      <w:numPr>
        <w:ilvl w:val="3"/>
        <w:numId w:val="1"/>
      </w:numPr>
      <w:spacing w:before="40"/>
      <w:ind w:left="862" w:hanging="862"/>
      <w:outlineLvl w:val="3"/>
    </w:pPr>
    <w:rPr>
      <w:rFonts w:eastAsiaTheme="majorEastAsia" w:cstheme="majorBidi"/>
      <w:iCs/>
    </w:rPr>
  </w:style>
  <w:style w:type="paragraph" w:styleId="Titre5">
    <w:name w:val="heading 5"/>
    <w:basedOn w:val="Normal"/>
    <w:next w:val="Normal"/>
    <w:link w:val="Titre5Car"/>
    <w:unhideWhenUsed/>
    <w:qFormat/>
    <w:rsid w:val="00C622B3"/>
    <w:pPr>
      <w:keepNext/>
      <w:keepLines/>
      <w:numPr>
        <w:ilvl w:val="4"/>
        <w:numId w:val="1"/>
      </w:numPr>
      <w:spacing w:before="40"/>
      <w:ind w:left="1009" w:hanging="1009"/>
      <w:outlineLvl w:val="4"/>
    </w:pPr>
    <w:rPr>
      <w:rFonts w:eastAsiaTheme="majorEastAsia" w:cstheme="majorBidi"/>
      <w:color w:val="425B96"/>
    </w:rPr>
  </w:style>
  <w:style w:type="paragraph" w:styleId="Titre6">
    <w:name w:val="heading 6"/>
    <w:basedOn w:val="Normal"/>
    <w:next w:val="Normal"/>
    <w:link w:val="Titre6Car"/>
    <w:unhideWhenUsed/>
    <w:qFormat/>
    <w:rsid w:val="002C1A5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1A5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1A5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1A5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2802"/>
    <w:pPr>
      <w:tabs>
        <w:tab w:val="center" w:pos="4536"/>
        <w:tab w:val="right" w:pos="9072"/>
      </w:tabs>
    </w:pPr>
    <w:rPr>
      <w:color w:val="000000" w:themeColor="text1"/>
    </w:rPr>
  </w:style>
  <w:style w:type="character" w:customStyle="1" w:styleId="En-tteCar">
    <w:name w:val="En-tête Car"/>
    <w:basedOn w:val="Policepardfaut"/>
    <w:link w:val="En-tte"/>
    <w:uiPriority w:val="99"/>
    <w:rsid w:val="00332802"/>
    <w:rPr>
      <w:rFonts w:ascii="Frutiger LT Std 55 Roman" w:hAnsi="Frutiger LT Std 55 Roman"/>
      <w:color w:val="000000" w:themeColor="text1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332802"/>
    <w:pPr>
      <w:tabs>
        <w:tab w:val="center" w:pos="4536"/>
        <w:tab w:val="right" w:pos="9072"/>
      </w:tabs>
      <w:spacing w:line="180" w:lineRule="exact"/>
    </w:pPr>
    <w:rPr>
      <w:sz w:val="14"/>
    </w:rPr>
  </w:style>
  <w:style w:type="character" w:customStyle="1" w:styleId="PieddepageCar">
    <w:name w:val="Pied de page Car"/>
    <w:basedOn w:val="Policepardfaut"/>
    <w:link w:val="Pieddepage"/>
    <w:uiPriority w:val="99"/>
    <w:rsid w:val="00332802"/>
    <w:rPr>
      <w:rFonts w:ascii="Frutiger LT Std 55 Roman" w:hAnsi="Frutiger LT Std 55 Roman"/>
      <w:sz w:val="14"/>
    </w:rPr>
  </w:style>
  <w:style w:type="character" w:customStyle="1" w:styleId="Titre1Car">
    <w:name w:val="Titre 1 Car"/>
    <w:aliases w:val="Ü_1 Car"/>
    <w:basedOn w:val="Policepardfaut"/>
    <w:link w:val="Titre1"/>
    <w:uiPriority w:val="9"/>
    <w:rsid w:val="00332802"/>
    <w:rPr>
      <w:rFonts w:ascii="Frutiger LT Std 55 Roman" w:eastAsiaTheme="majorEastAsia" w:hAnsi="Frutiger LT Std 55 Roman" w:cstheme="majorBidi"/>
      <w:sz w:val="36"/>
      <w:szCs w:val="32"/>
    </w:rPr>
  </w:style>
  <w:style w:type="character" w:customStyle="1" w:styleId="Titre2Car">
    <w:name w:val="Titre 2 Car"/>
    <w:aliases w:val="Ü_2 Car"/>
    <w:basedOn w:val="Policepardfaut"/>
    <w:link w:val="Titre2"/>
    <w:rsid w:val="00332802"/>
    <w:rPr>
      <w:rFonts w:ascii="Frutiger LT Std 55 Roman" w:eastAsiaTheme="majorEastAsia" w:hAnsi="Frutiger LT Std 55 Roman" w:cstheme="majorBidi"/>
      <w:sz w:val="24"/>
      <w:szCs w:val="26"/>
    </w:rPr>
  </w:style>
  <w:style w:type="character" w:customStyle="1" w:styleId="Titre3Car">
    <w:name w:val="Titre 3 Car"/>
    <w:aliases w:val="Ü_3 Car"/>
    <w:basedOn w:val="Policepardfaut"/>
    <w:link w:val="Titre3"/>
    <w:uiPriority w:val="9"/>
    <w:rsid w:val="00332802"/>
    <w:rPr>
      <w:rFonts w:ascii="Frutiger LT Std 55 Roman" w:eastAsiaTheme="majorEastAsia" w:hAnsi="Frutiger LT Std 55 Roman" w:cstheme="majorBidi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332802"/>
    <w:rPr>
      <w:rFonts w:ascii="Frutiger LT Std 55 Roman" w:eastAsiaTheme="majorEastAsia" w:hAnsi="Frutiger LT Std 55 Roman" w:cstheme="majorBidi"/>
      <w:iCs/>
      <w:sz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C622B3"/>
    <w:rPr>
      <w:rFonts w:ascii="Frutiger LT Std 55 Roman" w:eastAsiaTheme="majorEastAsia" w:hAnsi="Frutiger LT Std 55 Roman" w:cstheme="majorBidi"/>
      <w:color w:val="425B96"/>
      <w:sz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2C1A5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C1A5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2C1A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C1A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C622B3"/>
    <w:pPr>
      <w:spacing w:line="600" w:lineRule="exact"/>
      <w:contextualSpacing/>
    </w:pPr>
    <w:rPr>
      <w:rFonts w:eastAsiaTheme="majorEastAsia" w:cs="Times New Roman (Überschriften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22B3"/>
    <w:rPr>
      <w:rFonts w:ascii="Frutiger LT Std 55 Roman" w:eastAsiaTheme="majorEastAsia" w:hAnsi="Frutiger LT Std 55 Roman" w:cs="Times New Roman (Überschriften"/>
      <w:kern w:val="28"/>
      <w:sz w:val="48"/>
      <w:szCs w:val="56"/>
    </w:rPr>
  </w:style>
  <w:style w:type="paragraph" w:styleId="Paragraphedeliste">
    <w:name w:val="List Paragraph"/>
    <w:basedOn w:val="Normal"/>
    <w:uiPriority w:val="34"/>
    <w:qFormat/>
    <w:rsid w:val="00C11968"/>
    <w:pPr>
      <w:ind w:left="720"/>
      <w:contextualSpacing/>
    </w:pPr>
  </w:style>
  <w:style w:type="paragraph" w:styleId="Sous-titre">
    <w:name w:val="Subtitle"/>
    <w:aliases w:val="Titelzusatz"/>
    <w:basedOn w:val="Normal"/>
    <w:next w:val="Normal"/>
    <w:link w:val="Sous-titreCar"/>
    <w:uiPriority w:val="11"/>
    <w:qFormat/>
    <w:rsid w:val="00C622B3"/>
    <w:pPr>
      <w:tabs>
        <w:tab w:val="left" w:pos="170"/>
      </w:tabs>
      <w:autoSpaceDE w:val="0"/>
      <w:autoSpaceDN w:val="0"/>
      <w:adjustRightInd w:val="0"/>
      <w:spacing w:line="300" w:lineRule="atLeast"/>
      <w:textAlignment w:val="center"/>
    </w:pPr>
    <w:rPr>
      <w:rFonts w:cs="Frutiger LT Std 55 Roman"/>
      <w:color w:val="000000"/>
      <w:szCs w:val="18"/>
      <w:lang w:val="de-DE"/>
    </w:rPr>
  </w:style>
  <w:style w:type="character" w:customStyle="1" w:styleId="Sous-titreCar">
    <w:name w:val="Sous-titre Car"/>
    <w:aliases w:val="Titelzusatz Car"/>
    <w:basedOn w:val="Policepardfaut"/>
    <w:link w:val="Sous-titre"/>
    <w:uiPriority w:val="11"/>
    <w:rsid w:val="00C622B3"/>
    <w:rPr>
      <w:rFonts w:ascii="Frutiger LT Std 55 Roman" w:hAnsi="Frutiger LT Std 55 Roman" w:cs="Frutiger LT Std 55 Roman"/>
      <w:color w:val="000000"/>
      <w:sz w:val="18"/>
      <w:szCs w:val="18"/>
      <w:lang w:val="de-DE"/>
    </w:rPr>
  </w:style>
  <w:style w:type="paragraph" w:styleId="Sansinterligne">
    <w:name w:val="No Spacing"/>
    <w:uiPriority w:val="1"/>
    <w:qFormat/>
    <w:rsid w:val="00332802"/>
    <w:pPr>
      <w:spacing w:after="0" w:line="240" w:lineRule="exact"/>
    </w:pPr>
    <w:rPr>
      <w:rFonts w:ascii="Frutiger LT Std 55 Roman" w:hAnsi="Frutiger LT Std 55 Roman"/>
      <w:sz w:val="18"/>
    </w:rPr>
  </w:style>
  <w:style w:type="character" w:styleId="Accentuationlgre">
    <w:name w:val="Subtle Emphasis"/>
    <w:basedOn w:val="Policepardfaut"/>
    <w:uiPriority w:val="19"/>
    <w:qFormat/>
    <w:rsid w:val="00C622B3"/>
    <w:rPr>
      <w:rFonts w:ascii="Frutiger LT Std 55 Roman" w:hAnsi="Frutiger LT Std 55 Roman"/>
      <w:b w:val="0"/>
      <w:bCs/>
      <w:i/>
      <w:color w:val="000000" w:themeColor="text1"/>
      <w:sz w:val="18"/>
    </w:rPr>
  </w:style>
  <w:style w:type="character" w:styleId="Accentuation">
    <w:name w:val="Emphasis"/>
    <w:basedOn w:val="Policepardfaut"/>
    <w:uiPriority w:val="20"/>
    <w:qFormat/>
    <w:rsid w:val="00C622B3"/>
    <w:rPr>
      <w:rFonts w:ascii="Frutiger LT Std 45 Light" w:hAnsi="Frutiger LT Std 45 Light"/>
      <w:b/>
      <w:i w:val="0"/>
      <w:sz w:val="18"/>
    </w:rPr>
  </w:style>
  <w:style w:type="character" w:styleId="Accentuationintense">
    <w:name w:val="Intense Emphasis"/>
    <w:basedOn w:val="Accentuation"/>
    <w:uiPriority w:val="21"/>
    <w:qFormat/>
    <w:rsid w:val="00C622B3"/>
    <w:rPr>
      <w:rFonts w:ascii="Frutiger LT Std 45 Light" w:hAnsi="Frutiger LT Std 45 Light"/>
      <w:b/>
      <w:i w:val="0"/>
      <w:color w:val="425B96"/>
      <w:sz w:val="18"/>
    </w:rPr>
  </w:style>
  <w:style w:type="character" w:styleId="lev">
    <w:name w:val="Strong"/>
    <w:basedOn w:val="Accentuation"/>
    <w:uiPriority w:val="22"/>
    <w:qFormat/>
    <w:rsid w:val="00C622B3"/>
    <w:rPr>
      <w:rFonts w:ascii="Frutiger LT Std 45 Light" w:hAnsi="Frutiger LT Std 45 Light"/>
      <w:b/>
      <w:i w:val="0"/>
      <w:sz w:val="18"/>
    </w:rPr>
  </w:style>
  <w:style w:type="paragraph" w:styleId="Citation">
    <w:name w:val="Quote"/>
    <w:basedOn w:val="Normal"/>
    <w:next w:val="Normal"/>
    <w:link w:val="CitationCar"/>
    <w:uiPriority w:val="29"/>
    <w:qFormat/>
    <w:rsid w:val="00C622B3"/>
    <w:pPr>
      <w:spacing w:before="240"/>
      <w:ind w:left="862" w:right="862"/>
      <w:jc w:val="center"/>
    </w:pPr>
    <w:rPr>
      <w:i/>
      <w:iCs/>
      <w:color w:val="425B96"/>
    </w:rPr>
  </w:style>
  <w:style w:type="character" w:customStyle="1" w:styleId="CitationCar">
    <w:name w:val="Citation Car"/>
    <w:basedOn w:val="Policepardfaut"/>
    <w:link w:val="Citation"/>
    <w:uiPriority w:val="29"/>
    <w:rsid w:val="00C622B3"/>
    <w:rPr>
      <w:rFonts w:ascii="Frutiger LT Std 55 Roman" w:hAnsi="Frutiger LT Std 55 Roman"/>
      <w:i/>
      <w:iCs/>
      <w:color w:val="425B96"/>
      <w:sz w:val="1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22B3"/>
    <w:pPr>
      <w:pBdr>
        <w:top w:val="single" w:sz="4" w:space="10" w:color="425B96"/>
        <w:bottom w:val="single" w:sz="4" w:space="10" w:color="425B96"/>
      </w:pBdr>
      <w:spacing w:before="360" w:after="360"/>
      <w:ind w:left="862" w:right="862"/>
      <w:jc w:val="center"/>
    </w:pPr>
    <w:rPr>
      <w:i/>
      <w:iCs/>
      <w:color w:val="425B9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22B3"/>
    <w:rPr>
      <w:rFonts w:ascii="Frutiger LT Std 55 Roman" w:hAnsi="Frutiger LT Std 55 Roman"/>
      <w:i/>
      <w:iCs/>
      <w:color w:val="425B96"/>
      <w:sz w:val="18"/>
    </w:rPr>
  </w:style>
  <w:style w:type="character" w:styleId="Rfrencelgre">
    <w:name w:val="Subtle Reference"/>
    <w:basedOn w:val="Policepardfaut"/>
    <w:uiPriority w:val="31"/>
    <w:qFormat/>
    <w:rsid w:val="00C622B3"/>
    <w:rPr>
      <w:rFonts w:ascii="Frutiger LT Std 55 Roman" w:hAnsi="Frutiger LT Std 55 Roman"/>
      <w:b w:val="0"/>
      <w:i w:val="0"/>
      <w:caps w:val="0"/>
      <w:smallCaps w:val="0"/>
      <w:color w:val="595959" w:themeColor="text1" w:themeTint="A6"/>
      <w:kern w:val="0"/>
      <w:sz w:val="18"/>
    </w:rPr>
  </w:style>
  <w:style w:type="character" w:styleId="Rfrenceintense">
    <w:name w:val="Intense Reference"/>
    <w:basedOn w:val="Rfrencelgre"/>
    <w:uiPriority w:val="32"/>
    <w:qFormat/>
    <w:rsid w:val="00C622B3"/>
    <w:rPr>
      <w:rFonts w:ascii="Frutiger LT Std 55 Roman" w:hAnsi="Frutiger LT Std 55 Roman"/>
      <w:b w:val="0"/>
      <w:i w:val="0"/>
      <w:caps w:val="0"/>
      <w:smallCaps w:val="0"/>
      <w:color w:val="425B96"/>
      <w:kern w:val="0"/>
      <w:sz w:val="18"/>
    </w:rPr>
  </w:style>
  <w:style w:type="character" w:styleId="Titredulivre">
    <w:name w:val="Book Title"/>
    <w:basedOn w:val="Policepardfaut"/>
    <w:uiPriority w:val="33"/>
    <w:qFormat/>
    <w:rsid w:val="00C622B3"/>
    <w:rPr>
      <w:rFonts w:ascii="Frutiger LT Std 45 Light" w:hAnsi="Frutiger LT Std 45 Light"/>
      <w:b/>
      <w:bCs/>
      <w:i/>
      <w:iCs/>
      <w:spacing w:val="5"/>
    </w:rPr>
  </w:style>
  <w:style w:type="table" w:styleId="Grilledutableau">
    <w:name w:val="Table Grid"/>
    <w:basedOn w:val="TableauNormal"/>
    <w:uiPriority w:val="39"/>
    <w:rsid w:val="006A6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ttttt">
    <w:name w:val="ttttttt"/>
    <w:basedOn w:val="Normal"/>
    <w:rsid w:val="006A6AB3"/>
    <w:pPr>
      <w:numPr>
        <w:numId w:val="3"/>
      </w:numPr>
      <w:spacing w:before="0"/>
    </w:pPr>
    <w:rPr>
      <w:rFonts w:eastAsia="Times New Roman" w:cs="Arial"/>
      <w:sz w:val="20"/>
      <w:szCs w:val="20"/>
      <w:lang w:eastAsia="de-DE"/>
    </w:rPr>
  </w:style>
  <w:style w:type="character" w:styleId="Textedelespacerserv">
    <w:name w:val="Placeholder Text"/>
    <w:basedOn w:val="Policepardfaut"/>
    <w:uiPriority w:val="99"/>
    <w:semiHidden/>
    <w:rsid w:val="006C27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bzsolothurngrenchen.sharepoint.com/sites/Office_Vorlagen/Freigegebene%20Dokumente/Vorlage_A4_Interne-Kommunikation_BB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F89AD6378D534591ECB3289E90F939" ma:contentTypeVersion="2" ma:contentTypeDescription="Ein neues Dokument erstellen." ma:contentTypeScope="" ma:versionID="e008f9e243c25b8c0ec549ad1637968b">
  <xsd:schema xmlns:xsd="http://www.w3.org/2001/XMLSchema" xmlns:xs="http://www.w3.org/2001/XMLSchema" xmlns:p="http://schemas.microsoft.com/office/2006/metadata/properties" xmlns:ns2="86d31835-5e28-4913-9395-6923cac3ba4e" targetNamespace="http://schemas.microsoft.com/office/2006/metadata/properties" ma:root="true" ma:fieldsID="6d569e0375b0df333fb5ba363aa69184" ns2:_="">
    <xsd:import namespace="86d31835-5e28-4913-9395-6923cac3b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31835-5e28-4913-9395-6923cac3b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9B0749-84EC-4E1D-93DE-687305AC9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31835-5e28-4913-9395-6923cac3b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1A45C-79CA-4BF0-B675-CDC461843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C7C627-F788-4EC2-ADED-9EE001C598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Vorlage_A4_Interne-Kommunikation_BBZ.dotx</Template>
  <TotalTime>0</TotalTime>
  <Pages>7</Pages>
  <Words>947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Hohermuth</dc:creator>
  <cp:keywords/>
  <dc:description/>
  <cp:lastModifiedBy>Chantal Hohermuth-Weber</cp:lastModifiedBy>
  <cp:revision>22</cp:revision>
  <dcterms:created xsi:type="dcterms:W3CDTF">2026-08-21T12:48:00Z</dcterms:created>
  <dcterms:modified xsi:type="dcterms:W3CDTF">2026-08-27T07:41:00Z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0x01010010F89AD6378D534591ECB3289E90F939</vt:lpwstr>
  </property>
</Properties>
</file>