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28509" w14:textId="2D54CCEF" w:rsidR="0043486C" w:rsidRPr="00134578" w:rsidRDefault="0043486C" w:rsidP="0043486C">
      <w:pPr>
        <w:pStyle w:val="Titre2"/>
        <w:numPr>
          <w:ilvl w:val="0"/>
          <w:numId w:val="0"/>
        </w:numPr>
        <w:rPr>
          <w:rFonts w:ascii="Frutiger LT Com 55 Roman" w:hAnsi="Frutiger LT Com 55 Roman"/>
          <w:b/>
          <w:bCs/>
          <w:sz w:val="32"/>
          <w:szCs w:val="32"/>
        </w:rPr>
      </w:pPr>
      <w:bookmarkStart w:id="0" w:name="_Toc202943463"/>
      <w:bookmarkStart w:id="1" w:name="_Toc238214522"/>
      <w:r w:rsidRPr="00134578">
        <w:rPr>
          <w:rFonts w:ascii="Frutiger LT Com 55 Roman" w:hAnsi="Frutiger LT Com 55 Roman"/>
          <w:b/>
          <w:bCs/>
          <w:sz w:val="32"/>
          <w:szCs w:val="32"/>
        </w:rPr>
        <w:t xml:space="preserve">Selbständigkeitserklärung </w:t>
      </w:r>
      <w:bookmarkEnd w:id="0"/>
      <w:bookmarkEnd w:id="1"/>
      <w:r w:rsidRPr="00134578">
        <w:rPr>
          <w:rFonts w:ascii="Frutiger LT Com 55 Roman" w:hAnsi="Frutiger LT Com 55 Roman"/>
          <w:b/>
          <w:bCs/>
          <w:sz w:val="32"/>
          <w:szCs w:val="32"/>
        </w:rPr>
        <w:t>für die IDPA</w:t>
      </w:r>
    </w:p>
    <w:p w14:paraId="4796A035" w14:textId="77777777" w:rsidR="0043486C" w:rsidRPr="00134578" w:rsidRDefault="0043486C" w:rsidP="0043486C">
      <w:pPr>
        <w:suppressAutoHyphens/>
        <w:spacing w:before="0" w:after="0"/>
        <w:rPr>
          <w:rFonts w:ascii="Frutiger LT Com 55 Roman" w:eastAsia="Times New Roman" w:hAnsi="Frutiger LT Com 55 Roman" w:cs="Times New Roman"/>
          <w:szCs w:val="20"/>
          <w:lang w:eastAsia="de-CH"/>
        </w:rPr>
      </w:pPr>
    </w:p>
    <w:p w14:paraId="788CE77E" w14:textId="77777777" w:rsidR="0043486C" w:rsidRPr="00134578" w:rsidRDefault="0043486C" w:rsidP="0043486C">
      <w:pPr>
        <w:suppressAutoHyphens/>
        <w:spacing w:before="0" w:after="0"/>
        <w:rPr>
          <w:rFonts w:ascii="Frutiger LT Com 55 Roman" w:eastAsia="Times New Roman" w:hAnsi="Frutiger LT Com 55 Roman" w:cs="Times New Roman"/>
          <w:b/>
          <w:bCs/>
          <w:szCs w:val="20"/>
          <w:lang w:eastAsia="de-CH"/>
        </w:rPr>
      </w:pPr>
      <w:r w:rsidRPr="00134578">
        <w:rPr>
          <w:rFonts w:ascii="Frutiger LT Com 55 Roman" w:eastAsia="Times New Roman" w:hAnsi="Frutiger LT Com 55 Roman" w:cs="Times New Roman"/>
          <w:b/>
          <w:bCs/>
          <w:szCs w:val="20"/>
          <w:lang w:eastAsia="de-CH"/>
        </w:rPr>
        <w:t>Sie ist von jedem Gruppenmitglied einzeln auszufüllen und in OneNote abzulegen.</w:t>
      </w:r>
    </w:p>
    <w:p w14:paraId="5099CF99" w14:textId="77777777" w:rsidR="0043486C" w:rsidRPr="00134578" w:rsidRDefault="0043486C" w:rsidP="0043486C">
      <w:pPr>
        <w:suppressAutoHyphens/>
        <w:spacing w:before="0" w:after="0"/>
        <w:rPr>
          <w:rFonts w:ascii="Frutiger LT Com 55 Roman" w:eastAsia="Times New Roman" w:hAnsi="Frutiger LT Com 55 Roman" w:cs="Times New Roman"/>
          <w:szCs w:val="20"/>
          <w:lang w:eastAsia="de-CH"/>
        </w:rPr>
      </w:pPr>
    </w:p>
    <w:p w14:paraId="37BE001E" w14:textId="77777777" w:rsidR="0043486C" w:rsidRPr="00134578" w:rsidRDefault="0043486C" w:rsidP="0043486C">
      <w:pPr>
        <w:suppressAutoHyphens/>
        <w:spacing w:before="0" w:after="0"/>
        <w:rPr>
          <w:rFonts w:ascii="Frutiger LT Com 55 Roman" w:eastAsia="Times New Roman" w:hAnsi="Frutiger LT Com 55 Roman" w:cs="Times New Roman"/>
          <w:szCs w:val="20"/>
          <w:lang w:eastAsia="de-CH"/>
        </w:rPr>
      </w:pPr>
    </w:p>
    <w:p w14:paraId="0F174915" w14:textId="77777777" w:rsidR="0043486C" w:rsidRPr="00134578" w:rsidRDefault="0043486C" w:rsidP="0043486C">
      <w:pPr>
        <w:tabs>
          <w:tab w:val="left" w:leader="underscore" w:pos="5670"/>
          <w:tab w:val="left" w:leader="underscore" w:pos="9072"/>
        </w:tabs>
        <w:suppressAutoHyphens/>
        <w:spacing w:before="0" w:after="0"/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</w:pPr>
      <w:r w:rsidRPr="00134578"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  <w:t xml:space="preserve">Name: </w:t>
      </w:r>
      <w:r w:rsidRPr="00134578"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  <w:tab/>
        <w:t xml:space="preserve"> </w:t>
      </w:r>
    </w:p>
    <w:p w14:paraId="0B5B575D" w14:textId="77777777" w:rsidR="0043486C" w:rsidRPr="00134578" w:rsidRDefault="0043486C" w:rsidP="0043486C">
      <w:pPr>
        <w:tabs>
          <w:tab w:val="left" w:leader="underscore" w:pos="5670"/>
          <w:tab w:val="left" w:leader="underscore" w:pos="9072"/>
        </w:tabs>
        <w:suppressAutoHyphens/>
        <w:spacing w:before="0" w:after="0"/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</w:pPr>
    </w:p>
    <w:p w14:paraId="4A334F1F" w14:textId="77777777" w:rsidR="0043486C" w:rsidRPr="00134578" w:rsidRDefault="0043486C" w:rsidP="0043486C">
      <w:pPr>
        <w:tabs>
          <w:tab w:val="left" w:leader="underscore" w:pos="5670"/>
          <w:tab w:val="left" w:leader="underscore" w:pos="9072"/>
        </w:tabs>
        <w:suppressAutoHyphens/>
        <w:spacing w:before="0" w:after="0"/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</w:pPr>
      <w:r w:rsidRPr="00134578"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  <w:t>Klasse:</w:t>
      </w:r>
      <w:r w:rsidRPr="00134578"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  <w:tab/>
      </w:r>
    </w:p>
    <w:p w14:paraId="2D6F24EA" w14:textId="77777777" w:rsidR="0043486C" w:rsidRPr="00134578" w:rsidRDefault="0043486C" w:rsidP="0043486C">
      <w:pPr>
        <w:tabs>
          <w:tab w:val="left" w:leader="underscore" w:pos="5670"/>
          <w:tab w:val="left" w:leader="underscore" w:pos="9072"/>
        </w:tabs>
        <w:suppressAutoHyphens/>
        <w:spacing w:before="0" w:after="0"/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</w:pPr>
    </w:p>
    <w:p w14:paraId="1BE7F7E2" w14:textId="77777777" w:rsidR="0043486C" w:rsidRPr="00134578" w:rsidRDefault="0043486C" w:rsidP="0043486C">
      <w:pPr>
        <w:tabs>
          <w:tab w:val="left" w:leader="underscore" w:pos="5670"/>
          <w:tab w:val="left" w:leader="underscore" w:pos="9072"/>
        </w:tabs>
        <w:suppressAutoHyphens/>
        <w:spacing w:before="0" w:after="0"/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</w:pPr>
    </w:p>
    <w:p w14:paraId="2D1D4888" w14:textId="77777777" w:rsidR="0043486C" w:rsidRPr="00134578" w:rsidRDefault="0043486C" w:rsidP="0043486C">
      <w:pPr>
        <w:tabs>
          <w:tab w:val="left" w:leader="underscore" w:pos="5670"/>
          <w:tab w:val="left" w:leader="underscore" w:pos="9072"/>
        </w:tabs>
        <w:suppressAutoHyphens/>
        <w:spacing w:before="0" w:after="0"/>
        <w:rPr>
          <w:rFonts w:ascii="Frutiger LT Com 55 Roman" w:eastAsia="Times New Roman" w:hAnsi="Frutiger LT Com 55 Roman" w:cs="Times New Roman"/>
          <w:i/>
          <w:sz w:val="20"/>
          <w:szCs w:val="20"/>
          <w:lang w:eastAsia="de-CH"/>
        </w:rPr>
      </w:pPr>
      <w:r w:rsidRPr="00134578"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  <w:t xml:space="preserve">Hiermit bestätige ich, die vorliegende Berufsmaturitätsarbeit mit dem Titel </w:t>
      </w:r>
      <w:r w:rsidRPr="00134578"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  <w:br/>
      </w:r>
      <w:r w:rsidRPr="00134578">
        <w:rPr>
          <w:rFonts w:ascii="Frutiger LT Com 55 Roman" w:eastAsia="Times New Roman" w:hAnsi="Frutiger LT Com 55 Roman" w:cs="Times New Roman"/>
          <w:iCs/>
          <w:sz w:val="20"/>
          <w:szCs w:val="20"/>
          <w:lang w:eastAsia="de-CH"/>
        </w:rPr>
        <w:t>(max. 60 Zeichen)</w:t>
      </w:r>
      <w:r w:rsidRPr="00134578">
        <w:rPr>
          <w:rFonts w:ascii="Frutiger LT Com 55 Roman" w:eastAsia="Times New Roman" w:hAnsi="Frutiger LT Com 55 Roman" w:cs="Times New Roman"/>
          <w:i/>
          <w:sz w:val="20"/>
          <w:szCs w:val="20"/>
          <w:lang w:eastAsia="de-CH"/>
        </w:rPr>
        <w:t xml:space="preserve"> </w:t>
      </w:r>
    </w:p>
    <w:p w14:paraId="5774626C" w14:textId="77777777" w:rsidR="0043486C" w:rsidRPr="00134578" w:rsidRDefault="0043486C" w:rsidP="0043486C">
      <w:pPr>
        <w:tabs>
          <w:tab w:val="left" w:leader="underscore" w:pos="5670"/>
          <w:tab w:val="left" w:leader="underscore" w:pos="9072"/>
        </w:tabs>
        <w:suppressAutoHyphens/>
        <w:spacing w:before="0" w:after="0"/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</w:pPr>
    </w:p>
    <w:p w14:paraId="26F09AFC" w14:textId="77777777" w:rsidR="0043486C" w:rsidRPr="00134578" w:rsidRDefault="0043486C" w:rsidP="0043486C">
      <w:pPr>
        <w:tabs>
          <w:tab w:val="left" w:leader="underscore" w:pos="5670"/>
          <w:tab w:val="left" w:leader="underscore" w:pos="9072"/>
        </w:tabs>
        <w:suppressAutoHyphens/>
        <w:spacing w:before="0" w:after="0"/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</w:pPr>
    </w:p>
    <w:p w14:paraId="77766F8A" w14:textId="59869652" w:rsidR="0043486C" w:rsidRPr="00134578" w:rsidRDefault="0043486C" w:rsidP="0043486C">
      <w:pPr>
        <w:tabs>
          <w:tab w:val="left" w:leader="underscore" w:pos="5670"/>
          <w:tab w:val="left" w:leader="underscore" w:pos="9072"/>
        </w:tabs>
        <w:suppressAutoHyphens/>
        <w:spacing w:before="0" w:after="0" w:line="480" w:lineRule="auto"/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</w:pPr>
      <w:r w:rsidRPr="00134578"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  <w:t>„_________________________________________________________________</w:t>
      </w:r>
      <w:r w:rsidRPr="00134578"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  <w:br/>
        <w:t>_________________________________________________________________</w:t>
      </w:r>
    </w:p>
    <w:p w14:paraId="15A1F19A" w14:textId="42385443" w:rsidR="0043486C" w:rsidRPr="00134578" w:rsidRDefault="0043486C" w:rsidP="0043486C">
      <w:pPr>
        <w:tabs>
          <w:tab w:val="left" w:leader="underscore" w:pos="5670"/>
          <w:tab w:val="left" w:leader="underscore" w:pos="9072"/>
        </w:tabs>
        <w:suppressAutoHyphens/>
        <w:spacing w:before="0" w:after="0" w:line="480" w:lineRule="auto"/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</w:pPr>
      <w:r w:rsidRPr="00134578"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  <w:t>_________________________________________________________________“</w:t>
      </w:r>
    </w:p>
    <w:p w14:paraId="00BE6D27" w14:textId="77777777" w:rsidR="0043486C" w:rsidRPr="00134578" w:rsidRDefault="0043486C" w:rsidP="0043486C">
      <w:pPr>
        <w:tabs>
          <w:tab w:val="left" w:leader="underscore" w:pos="5670"/>
          <w:tab w:val="left" w:leader="underscore" w:pos="9072"/>
        </w:tabs>
        <w:suppressAutoHyphens/>
        <w:spacing w:before="0" w:after="0"/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</w:pPr>
    </w:p>
    <w:p w14:paraId="246E1A3B" w14:textId="77777777" w:rsidR="0043486C" w:rsidRPr="00134578" w:rsidRDefault="0043486C" w:rsidP="0043486C">
      <w:pPr>
        <w:tabs>
          <w:tab w:val="left" w:leader="underscore" w:pos="5670"/>
          <w:tab w:val="left" w:leader="underscore" w:pos="9072"/>
        </w:tabs>
        <w:suppressAutoHyphens/>
        <w:spacing w:before="0" w:after="0"/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</w:pPr>
      <w:r w:rsidRPr="00134578"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  <w:t>selbständig und ohne fremde Hilfe verfasst zu haben. Es wurden keine anderen als die angegebenen Hilfsmittel verwendet. Informationen aus fremden Quellen sind stets durch die entsprechenden Angaben (Zitate, Quellenverzeichnis) gekennzeichnet.</w:t>
      </w:r>
    </w:p>
    <w:p w14:paraId="2EF11198" w14:textId="77777777" w:rsidR="0043486C" w:rsidRPr="00134578" w:rsidRDefault="0043486C" w:rsidP="0043486C">
      <w:pPr>
        <w:tabs>
          <w:tab w:val="left" w:leader="underscore" w:pos="5670"/>
          <w:tab w:val="left" w:leader="underscore" w:pos="9072"/>
        </w:tabs>
        <w:suppressAutoHyphens/>
        <w:spacing w:before="0" w:after="0"/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</w:pPr>
    </w:p>
    <w:p w14:paraId="713CB01F" w14:textId="77777777" w:rsidR="0043486C" w:rsidRPr="00134578" w:rsidRDefault="0043486C" w:rsidP="0043486C">
      <w:pPr>
        <w:tabs>
          <w:tab w:val="left" w:leader="underscore" w:pos="5670"/>
          <w:tab w:val="left" w:leader="underscore" w:pos="9072"/>
        </w:tabs>
        <w:suppressAutoHyphens/>
        <w:spacing w:before="0" w:after="0"/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</w:pPr>
      <w:r w:rsidRPr="00134578"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  <w:t xml:space="preserve">Insbesondere versichere ich, dass ich alle wörtlichen und sinngemässen Zitate mit Quellenangaben gekennzeichnet habe. Sollte ich künstliche Intelligenz-Systeme zur Unterstützung genutzt haben, so sind die darauf basierenden Informationen und Ergebnisse entsprechend dokumentiert. </w:t>
      </w:r>
    </w:p>
    <w:p w14:paraId="403D8AC9" w14:textId="77777777" w:rsidR="0043486C" w:rsidRPr="00134578" w:rsidRDefault="0043486C" w:rsidP="0043486C">
      <w:pPr>
        <w:tabs>
          <w:tab w:val="left" w:leader="underscore" w:pos="5670"/>
          <w:tab w:val="left" w:leader="underscore" w:pos="9072"/>
        </w:tabs>
        <w:suppressAutoHyphens/>
        <w:spacing w:before="0" w:after="0"/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</w:pPr>
    </w:p>
    <w:p w14:paraId="14022A72" w14:textId="77777777" w:rsidR="0043486C" w:rsidRPr="00134578" w:rsidRDefault="0043486C" w:rsidP="0043486C">
      <w:pPr>
        <w:tabs>
          <w:tab w:val="left" w:leader="underscore" w:pos="5670"/>
          <w:tab w:val="left" w:leader="underscore" w:pos="9072"/>
        </w:tabs>
        <w:suppressAutoHyphens/>
        <w:spacing w:before="0" w:after="0"/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</w:pPr>
      <w:r w:rsidRPr="00134578"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  <w:t>Ich nehme davon Kenntnis, dass die Schule berechtigt ist, bei Verstoss gegen diese Punkte die Arbeit mit der Note 1 zu bewerten.</w:t>
      </w:r>
    </w:p>
    <w:p w14:paraId="322320B2" w14:textId="77777777" w:rsidR="0043486C" w:rsidRPr="00134578" w:rsidRDefault="0043486C" w:rsidP="0043486C">
      <w:pPr>
        <w:tabs>
          <w:tab w:val="left" w:leader="underscore" w:pos="5670"/>
          <w:tab w:val="left" w:leader="underscore" w:pos="9072"/>
        </w:tabs>
        <w:suppressAutoHyphens/>
        <w:spacing w:before="0" w:after="0"/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</w:pPr>
    </w:p>
    <w:p w14:paraId="08AA18DF" w14:textId="77777777" w:rsidR="0043486C" w:rsidRPr="00134578" w:rsidRDefault="0043486C" w:rsidP="0043486C">
      <w:pPr>
        <w:tabs>
          <w:tab w:val="left" w:leader="underscore" w:pos="5670"/>
          <w:tab w:val="left" w:leader="underscore" w:pos="9072"/>
        </w:tabs>
        <w:suppressAutoHyphens/>
        <w:spacing w:before="0" w:after="0"/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</w:pPr>
    </w:p>
    <w:p w14:paraId="0088CC14" w14:textId="77777777" w:rsidR="0043486C" w:rsidRPr="00134578" w:rsidRDefault="0043486C" w:rsidP="0043486C">
      <w:pPr>
        <w:tabs>
          <w:tab w:val="left" w:leader="underscore" w:pos="9072"/>
        </w:tabs>
        <w:suppressAutoHyphens/>
        <w:spacing w:before="0" w:after="0"/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</w:pPr>
      <w:r w:rsidRPr="00134578"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  <w:t xml:space="preserve">Ort und Datum: </w:t>
      </w:r>
      <w:r w:rsidRPr="00134578"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  <w:tab/>
      </w:r>
    </w:p>
    <w:p w14:paraId="1B09BD10" w14:textId="77777777" w:rsidR="0043486C" w:rsidRPr="00134578" w:rsidRDefault="0043486C" w:rsidP="0043486C">
      <w:pPr>
        <w:tabs>
          <w:tab w:val="left" w:leader="underscore" w:pos="9072"/>
        </w:tabs>
        <w:suppressAutoHyphens/>
        <w:spacing w:before="0" w:after="0"/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</w:pPr>
    </w:p>
    <w:p w14:paraId="5FA6BF37" w14:textId="77777777" w:rsidR="0043486C" w:rsidRPr="00134578" w:rsidRDefault="0043486C" w:rsidP="0043486C">
      <w:pPr>
        <w:tabs>
          <w:tab w:val="left" w:leader="underscore" w:pos="9072"/>
        </w:tabs>
        <w:suppressAutoHyphens/>
        <w:spacing w:before="0" w:after="0"/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</w:pPr>
    </w:p>
    <w:p w14:paraId="1B02935C" w14:textId="77777777" w:rsidR="0043486C" w:rsidRPr="00134578" w:rsidRDefault="0043486C" w:rsidP="0043486C">
      <w:pPr>
        <w:tabs>
          <w:tab w:val="left" w:leader="underscore" w:pos="9072"/>
        </w:tabs>
        <w:suppressAutoHyphens/>
        <w:spacing w:before="0" w:after="0"/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</w:pPr>
      <w:r w:rsidRPr="00134578"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  <w:t>Unterschrift:</w:t>
      </w:r>
      <w:r w:rsidRPr="00134578">
        <w:rPr>
          <w:rFonts w:ascii="Frutiger LT Com 55 Roman" w:eastAsia="Times New Roman" w:hAnsi="Frutiger LT Com 55 Roman" w:cs="Times New Roman"/>
          <w:sz w:val="24"/>
          <w:szCs w:val="20"/>
          <w:lang w:eastAsia="de-CH"/>
        </w:rPr>
        <w:tab/>
      </w:r>
    </w:p>
    <w:sectPr w:rsidR="0043486C" w:rsidRPr="00134578" w:rsidSect="007768E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3119" w:right="1021" w:bottom="1021" w:left="2041" w:header="226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E7B18" w14:textId="77777777" w:rsidR="004A7B0D" w:rsidRDefault="004A7B0D" w:rsidP="00A173D0">
      <w:r>
        <w:separator/>
      </w:r>
    </w:p>
  </w:endnote>
  <w:endnote w:type="continuationSeparator" w:id="0">
    <w:p w14:paraId="1657300A" w14:textId="77777777" w:rsidR="004A7B0D" w:rsidRDefault="004A7B0D" w:rsidP="00A17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utige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imes New Roman (Überschriften">
    <w:altName w:val="Times New Roman"/>
    <w:charset w:val="00"/>
    <w:family w:val="roman"/>
    <w:pitch w:val="default"/>
  </w:font>
  <w:font w:name="Frutiger LT Std 45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Com 55 Roman">
    <w:altName w:val="Arial"/>
    <w:panose1 w:val="020B0503030504020204"/>
    <w:charset w:val="00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3D25E" w14:textId="6E0FC118" w:rsidR="007768E1" w:rsidRDefault="007768E1" w:rsidP="007768E1">
    <w:pPr>
      <w:pStyle w:val="Pieddepage"/>
    </w:pPr>
  </w:p>
  <w:p w14:paraId="591A2767" w14:textId="6E24F8A0" w:rsidR="00E728AF" w:rsidRPr="00332802" w:rsidRDefault="007768E1" w:rsidP="007768E1">
    <w:pPr>
      <w:pStyle w:val="Pieddepage"/>
    </w:pPr>
    <w:r>
      <w:tab/>
    </w:r>
    <w:r w:rsidR="00E728AF" w:rsidRPr="00332802">
      <w:tab/>
      <w:t xml:space="preserve">Seite </w:t>
    </w:r>
    <w:r w:rsidR="00E728AF" w:rsidRPr="00332802">
      <w:fldChar w:fldCharType="begin"/>
    </w:r>
    <w:r w:rsidR="00E728AF" w:rsidRPr="00332802">
      <w:instrText xml:space="preserve"> PAGE   \* MERGEFORMAT </w:instrText>
    </w:r>
    <w:r w:rsidR="00E728AF" w:rsidRPr="00332802">
      <w:fldChar w:fldCharType="separate"/>
    </w:r>
    <w:r w:rsidR="00E728AF" w:rsidRPr="00332802">
      <w:t>1</w:t>
    </w:r>
    <w:r w:rsidR="00E728AF" w:rsidRPr="00332802">
      <w:fldChar w:fldCharType="end"/>
    </w:r>
    <w:r w:rsidR="00E728AF" w:rsidRPr="00332802">
      <w:t>/</w:t>
    </w:r>
    <w:fldSimple w:instr=" NUMPAGES   \* MERGEFORMAT ">
      <w:r w:rsidR="00E728AF" w:rsidRPr="00332802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1CDBC" w14:textId="77777777" w:rsidR="007768E1" w:rsidRDefault="0043486C">
    <w:pPr>
      <w:pStyle w:val="Pieddepage"/>
    </w:pPr>
    <w:fldSimple w:instr=" FILENAME  \* MERGEFORMAT ">
      <w:r>
        <w:rPr>
          <w:noProof/>
        </w:rPr>
        <w:t>Dokument4</w:t>
      </w:r>
    </w:fldSimple>
  </w:p>
  <w:p w14:paraId="211E9F6F" w14:textId="77777777" w:rsidR="00D32DD7" w:rsidRDefault="007768E1">
    <w:pPr>
      <w:pStyle w:val="Pieddepage"/>
    </w:pPr>
    <w:r>
      <w:t>12. April 2023</w:t>
    </w:r>
    <w:r w:rsidR="00D32DD7" w:rsidRPr="00332802">
      <w:tab/>
    </w:r>
    <w:r w:rsidR="00D32DD7" w:rsidRPr="00332802">
      <w:tab/>
      <w:t xml:space="preserve">Seite </w:t>
    </w:r>
    <w:r w:rsidR="00D32DD7" w:rsidRPr="00332802">
      <w:fldChar w:fldCharType="begin"/>
    </w:r>
    <w:r w:rsidR="00D32DD7" w:rsidRPr="00332802">
      <w:instrText xml:space="preserve"> PAGE   \* MERGEFORMAT </w:instrText>
    </w:r>
    <w:r w:rsidR="00D32DD7" w:rsidRPr="00332802">
      <w:fldChar w:fldCharType="separate"/>
    </w:r>
    <w:r w:rsidR="00D32DD7">
      <w:t>1</w:t>
    </w:r>
    <w:r w:rsidR="00D32DD7" w:rsidRPr="00332802">
      <w:fldChar w:fldCharType="end"/>
    </w:r>
    <w:r w:rsidR="00D32DD7" w:rsidRPr="00332802">
      <w:t>/</w:t>
    </w:r>
    <w:fldSimple w:instr=" NUMPAGES   \* MERGEFORMAT ">
      <w:r w:rsidR="00D32DD7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7929D" w14:textId="77777777" w:rsidR="004A7B0D" w:rsidRDefault="004A7B0D" w:rsidP="00A173D0">
      <w:r>
        <w:separator/>
      </w:r>
    </w:p>
  </w:footnote>
  <w:footnote w:type="continuationSeparator" w:id="0">
    <w:p w14:paraId="52B02E81" w14:textId="77777777" w:rsidR="004A7B0D" w:rsidRDefault="004A7B0D" w:rsidP="00A17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99C9A" w14:textId="7DE4F8EA" w:rsidR="00D32DD7" w:rsidRDefault="0043486C">
    <w:pPr>
      <w:pStyle w:val="En-tte"/>
    </w:pPr>
    <w:r w:rsidRPr="007D1C21">
      <w:rPr>
        <w:b/>
        <w:bCs/>
        <w:sz w:val="24"/>
        <w:szCs w:val="24"/>
      </w:rPr>
      <w:t>Berufsmaturität Wirtschaft und Dienstleistungen, Typ Wirtschaft</w:t>
    </w:r>
    <w:r>
      <w:rPr>
        <w:noProof/>
      </w:rPr>
      <w:t xml:space="preserve"> </w:t>
    </w:r>
    <w:r w:rsidR="00D32DD7">
      <w:rPr>
        <w:noProof/>
      </w:rPr>
      <w:drawing>
        <wp:anchor distT="0" distB="0" distL="114300" distR="114300" simplePos="0" relativeHeight="251665408" behindDoc="1" locked="0" layoutInCell="1" allowOverlap="1" wp14:anchorId="4853D7A5" wp14:editId="5384B812">
          <wp:simplePos x="0" y="0"/>
          <wp:positionH relativeFrom="column">
            <wp:posOffset>-1296035</wp:posOffset>
          </wp:positionH>
          <wp:positionV relativeFrom="paragraph">
            <wp:posOffset>-1440180</wp:posOffset>
          </wp:positionV>
          <wp:extent cx="7562850" cy="1436634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7740" cy="14622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848A3" w14:textId="77777777" w:rsidR="00E728AF" w:rsidRPr="00D32DD7" w:rsidRDefault="00D32DD7" w:rsidP="00D32DD7">
    <w:pPr>
      <w:pStyle w:val="En-tte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7B45D29" wp14:editId="3D66E119">
          <wp:simplePos x="0" y="0"/>
          <wp:positionH relativeFrom="column">
            <wp:posOffset>-1296035</wp:posOffset>
          </wp:positionH>
          <wp:positionV relativeFrom="paragraph">
            <wp:posOffset>-1440180</wp:posOffset>
          </wp:positionV>
          <wp:extent cx="7562850" cy="1436634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7740" cy="14622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>Titel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C609E"/>
    <w:multiLevelType w:val="hybridMultilevel"/>
    <w:tmpl w:val="CF2209DC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E51F10"/>
    <w:multiLevelType w:val="singleLevel"/>
    <w:tmpl w:val="9E28E7EC"/>
    <w:lvl w:ilvl="0">
      <w:start w:val="1"/>
      <w:numFmt w:val="decimal"/>
      <w:pStyle w:val="tttttt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7F106B9A"/>
    <w:multiLevelType w:val="multilevel"/>
    <w:tmpl w:val="0807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 w16cid:durableId="1170173733">
    <w:abstractNumId w:val="2"/>
  </w:num>
  <w:num w:numId="2" w16cid:durableId="1944799683">
    <w:abstractNumId w:val="0"/>
  </w:num>
  <w:num w:numId="3" w16cid:durableId="161357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86C"/>
    <w:rsid w:val="0001092B"/>
    <w:rsid w:val="00017132"/>
    <w:rsid w:val="0003127B"/>
    <w:rsid w:val="000647FF"/>
    <w:rsid w:val="0007637E"/>
    <w:rsid w:val="000A5A9C"/>
    <w:rsid w:val="000B06E2"/>
    <w:rsid w:val="000D4FFC"/>
    <w:rsid w:val="000E2856"/>
    <w:rsid w:val="000E55CC"/>
    <w:rsid w:val="000F2B9F"/>
    <w:rsid w:val="00134578"/>
    <w:rsid w:val="001458F4"/>
    <w:rsid w:val="00190F74"/>
    <w:rsid w:val="001F07BB"/>
    <w:rsid w:val="0025156F"/>
    <w:rsid w:val="00257F3D"/>
    <w:rsid w:val="00267720"/>
    <w:rsid w:val="00271ED2"/>
    <w:rsid w:val="00273F61"/>
    <w:rsid w:val="00280ADB"/>
    <w:rsid w:val="00286FFD"/>
    <w:rsid w:val="002954FA"/>
    <w:rsid w:val="002A1664"/>
    <w:rsid w:val="002C1A56"/>
    <w:rsid w:val="002D1B2D"/>
    <w:rsid w:val="00332802"/>
    <w:rsid w:val="0038783F"/>
    <w:rsid w:val="003A7B82"/>
    <w:rsid w:val="003B6AFC"/>
    <w:rsid w:val="003C11EA"/>
    <w:rsid w:val="00401D24"/>
    <w:rsid w:val="0043486C"/>
    <w:rsid w:val="004A2A1C"/>
    <w:rsid w:val="004A7B0D"/>
    <w:rsid w:val="004F76B3"/>
    <w:rsid w:val="00525C0A"/>
    <w:rsid w:val="005305BB"/>
    <w:rsid w:val="00537E75"/>
    <w:rsid w:val="00566900"/>
    <w:rsid w:val="005857D2"/>
    <w:rsid w:val="005C6AA1"/>
    <w:rsid w:val="005D7A91"/>
    <w:rsid w:val="005F7EA0"/>
    <w:rsid w:val="00607FC2"/>
    <w:rsid w:val="00614EB8"/>
    <w:rsid w:val="00666BA1"/>
    <w:rsid w:val="0069137E"/>
    <w:rsid w:val="006A0FFF"/>
    <w:rsid w:val="006A4365"/>
    <w:rsid w:val="006B1ADE"/>
    <w:rsid w:val="006E28EF"/>
    <w:rsid w:val="00707604"/>
    <w:rsid w:val="00721C32"/>
    <w:rsid w:val="007254A6"/>
    <w:rsid w:val="00730C8B"/>
    <w:rsid w:val="00771C5C"/>
    <w:rsid w:val="007768E1"/>
    <w:rsid w:val="007A2130"/>
    <w:rsid w:val="007E2A7B"/>
    <w:rsid w:val="008229C3"/>
    <w:rsid w:val="008659F4"/>
    <w:rsid w:val="008B7956"/>
    <w:rsid w:val="00950B9F"/>
    <w:rsid w:val="009636DE"/>
    <w:rsid w:val="00977FB9"/>
    <w:rsid w:val="009808CA"/>
    <w:rsid w:val="0099452F"/>
    <w:rsid w:val="009A4ED4"/>
    <w:rsid w:val="009D6843"/>
    <w:rsid w:val="009E4DC6"/>
    <w:rsid w:val="00A173D0"/>
    <w:rsid w:val="00A96233"/>
    <w:rsid w:val="00AA06D1"/>
    <w:rsid w:val="00AF0E16"/>
    <w:rsid w:val="00B177FF"/>
    <w:rsid w:val="00B560FA"/>
    <w:rsid w:val="00B57770"/>
    <w:rsid w:val="00B738A1"/>
    <w:rsid w:val="00BA2EC1"/>
    <w:rsid w:val="00BB19F8"/>
    <w:rsid w:val="00BD1AD3"/>
    <w:rsid w:val="00C015FD"/>
    <w:rsid w:val="00C11968"/>
    <w:rsid w:val="00C50965"/>
    <w:rsid w:val="00C622B3"/>
    <w:rsid w:val="00C87041"/>
    <w:rsid w:val="00CB57D9"/>
    <w:rsid w:val="00CB5E16"/>
    <w:rsid w:val="00CC0F33"/>
    <w:rsid w:val="00CC3B53"/>
    <w:rsid w:val="00CD47AA"/>
    <w:rsid w:val="00CF64BB"/>
    <w:rsid w:val="00D05815"/>
    <w:rsid w:val="00D13FA9"/>
    <w:rsid w:val="00D2424F"/>
    <w:rsid w:val="00D32DD7"/>
    <w:rsid w:val="00D43585"/>
    <w:rsid w:val="00D52200"/>
    <w:rsid w:val="00D82230"/>
    <w:rsid w:val="00D96214"/>
    <w:rsid w:val="00D9730F"/>
    <w:rsid w:val="00DB1F47"/>
    <w:rsid w:val="00E60DBD"/>
    <w:rsid w:val="00E728AF"/>
    <w:rsid w:val="00E92FB9"/>
    <w:rsid w:val="00EA374F"/>
    <w:rsid w:val="00ED0438"/>
    <w:rsid w:val="00EE2DA5"/>
    <w:rsid w:val="00F215D3"/>
    <w:rsid w:val="00F26E70"/>
    <w:rsid w:val="00F94A92"/>
    <w:rsid w:val="00FB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A467B7"/>
  <w15:chartTrackingRefBased/>
  <w15:docId w15:val="{02FA928A-B5DF-404F-839D-19483F73A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86C"/>
    <w:pPr>
      <w:spacing w:before="120" w:after="120" w:line="240" w:lineRule="auto"/>
    </w:pPr>
  </w:style>
  <w:style w:type="paragraph" w:styleId="Titre1">
    <w:name w:val="heading 1"/>
    <w:aliases w:val="Ü_1"/>
    <w:basedOn w:val="Normal"/>
    <w:next w:val="Normal"/>
    <w:link w:val="Titre1Car"/>
    <w:qFormat/>
    <w:rsid w:val="00332802"/>
    <w:pPr>
      <w:keepNext/>
      <w:keepLines/>
      <w:numPr>
        <w:numId w:val="1"/>
      </w:numPr>
      <w:spacing w:line="480" w:lineRule="exact"/>
      <w:ind w:left="431" w:hanging="431"/>
      <w:outlineLvl w:val="0"/>
    </w:pPr>
    <w:rPr>
      <w:rFonts w:eastAsiaTheme="majorEastAsia" w:cstheme="majorBidi"/>
      <w:sz w:val="36"/>
      <w:szCs w:val="32"/>
    </w:rPr>
  </w:style>
  <w:style w:type="paragraph" w:styleId="Titre2">
    <w:name w:val="heading 2"/>
    <w:aliases w:val="Ü_2"/>
    <w:basedOn w:val="Normal"/>
    <w:next w:val="Normal"/>
    <w:link w:val="Titre2Car"/>
    <w:unhideWhenUsed/>
    <w:qFormat/>
    <w:rsid w:val="00332802"/>
    <w:pPr>
      <w:keepNext/>
      <w:keepLines/>
      <w:numPr>
        <w:ilvl w:val="1"/>
        <w:numId w:val="1"/>
      </w:numPr>
      <w:spacing w:line="320" w:lineRule="exact"/>
      <w:ind w:left="578" w:hanging="578"/>
      <w:outlineLvl w:val="1"/>
    </w:pPr>
    <w:rPr>
      <w:rFonts w:eastAsiaTheme="majorEastAsia" w:cstheme="majorBidi"/>
      <w:sz w:val="24"/>
      <w:szCs w:val="26"/>
    </w:rPr>
  </w:style>
  <w:style w:type="paragraph" w:styleId="Titre3">
    <w:name w:val="heading 3"/>
    <w:aliases w:val="Ü_3"/>
    <w:basedOn w:val="Normal"/>
    <w:next w:val="Normal"/>
    <w:link w:val="Titre3Car"/>
    <w:unhideWhenUsed/>
    <w:qFormat/>
    <w:rsid w:val="00332802"/>
    <w:pPr>
      <w:keepNext/>
      <w:keepLines/>
      <w:numPr>
        <w:ilvl w:val="2"/>
        <w:numId w:val="1"/>
      </w:numPr>
      <w:spacing w:line="320" w:lineRule="exact"/>
      <w:outlineLvl w:val="2"/>
    </w:pPr>
    <w:rPr>
      <w:rFonts w:eastAsiaTheme="majorEastAsia" w:cstheme="majorBidi"/>
      <w:sz w:val="24"/>
      <w:szCs w:val="24"/>
    </w:rPr>
  </w:style>
  <w:style w:type="paragraph" w:styleId="Titre4">
    <w:name w:val="heading 4"/>
    <w:basedOn w:val="Normal"/>
    <w:next w:val="Normal"/>
    <w:link w:val="Titre4Car"/>
    <w:unhideWhenUsed/>
    <w:qFormat/>
    <w:rsid w:val="00332802"/>
    <w:pPr>
      <w:keepNext/>
      <w:keepLines/>
      <w:numPr>
        <w:ilvl w:val="3"/>
        <w:numId w:val="1"/>
      </w:numPr>
      <w:spacing w:before="40"/>
      <w:ind w:left="862" w:hanging="862"/>
      <w:outlineLvl w:val="3"/>
    </w:pPr>
    <w:rPr>
      <w:rFonts w:eastAsiaTheme="majorEastAsia" w:cstheme="majorBidi"/>
      <w:iCs/>
    </w:rPr>
  </w:style>
  <w:style w:type="paragraph" w:styleId="Titre5">
    <w:name w:val="heading 5"/>
    <w:basedOn w:val="Normal"/>
    <w:next w:val="Normal"/>
    <w:link w:val="Titre5Car"/>
    <w:unhideWhenUsed/>
    <w:qFormat/>
    <w:rsid w:val="00C622B3"/>
    <w:pPr>
      <w:keepNext/>
      <w:keepLines/>
      <w:numPr>
        <w:ilvl w:val="4"/>
        <w:numId w:val="1"/>
      </w:numPr>
      <w:spacing w:before="40"/>
      <w:ind w:left="1009" w:hanging="1009"/>
      <w:outlineLvl w:val="4"/>
    </w:pPr>
    <w:rPr>
      <w:rFonts w:eastAsiaTheme="majorEastAsia" w:cstheme="majorBidi"/>
      <w:color w:val="425B96"/>
    </w:rPr>
  </w:style>
  <w:style w:type="paragraph" w:styleId="Titre6">
    <w:name w:val="heading 6"/>
    <w:basedOn w:val="Normal"/>
    <w:next w:val="Normal"/>
    <w:link w:val="Titre6Car"/>
    <w:unhideWhenUsed/>
    <w:qFormat/>
    <w:rsid w:val="002C1A56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C1A56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C1A56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C1A56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32802"/>
    <w:pPr>
      <w:tabs>
        <w:tab w:val="center" w:pos="4536"/>
        <w:tab w:val="right" w:pos="9072"/>
      </w:tabs>
    </w:pPr>
    <w:rPr>
      <w:color w:val="000000" w:themeColor="text1"/>
    </w:rPr>
  </w:style>
  <w:style w:type="character" w:customStyle="1" w:styleId="En-tteCar">
    <w:name w:val="En-tête Car"/>
    <w:basedOn w:val="Policepardfaut"/>
    <w:link w:val="En-tte"/>
    <w:uiPriority w:val="99"/>
    <w:rsid w:val="00332802"/>
    <w:rPr>
      <w:rFonts w:ascii="Frutiger LT Std 55 Roman" w:hAnsi="Frutiger LT Std 55 Roman"/>
      <w:color w:val="000000" w:themeColor="text1"/>
      <w:sz w:val="18"/>
    </w:rPr>
  </w:style>
  <w:style w:type="paragraph" w:styleId="Pieddepage">
    <w:name w:val="footer"/>
    <w:basedOn w:val="Normal"/>
    <w:link w:val="PieddepageCar"/>
    <w:uiPriority w:val="99"/>
    <w:unhideWhenUsed/>
    <w:rsid w:val="00332802"/>
    <w:pPr>
      <w:tabs>
        <w:tab w:val="center" w:pos="4536"/>
        <w:tab w:val="right" w:pos="9072"/>
      </w:tabs>
      <w:spacing w:line="180" w:lineRule="exact"/>
    </w:pPr>
    <w:rPr>
      <w:sz w:val="14"/>
    </w:rPr>
  </w:style>
  <w:style w:type="character" w:customStyle="1" w:styleId="PieddepageCar">
    <w:name w:val="Pied de page Car"/>
    <w:basedOn w:val="Policepardfaut"/>
    <w:link w:val="Pieddepage"/>
    <w:uiPriority w:val="99"/>
    <w:rsid w:val="00332802"/>
    <w:rPr>
      <w:rFonts w:ascii="Frutiger LT Std 55 Roman" w:hAnsi="Frutiger LT Std 55 Roman"/>
      <w:sz w:val="14"/>
    </w:rPr>
  </w:style>
  <w:style w:type="character" w:customStyle="1" w:styleId="Titre1Car">
    <w:name w:val="Titre 1 Car"/>
    <w:aliases w:val="Ü_1 Car"/>
    <w:basedOn w:val="Policepardfaut"/>
    <w:link w:val="Titre1"/>
    <w:uiPriority w:val="9"/>
    <w:rsid w:val="00332802"/>
    <w:rPr>
      <w:rFonts w:ascii="Frutiger LT Std 55 Roman" w:eastAsiaTheme="majorEastAsia" w:hAnsi="Frutiger LT Std 55 Roman" w:cstheme="majorBidi"/>
      <w:sz w:val="36"/>
      <w:szCs w:val="32"/>
    </w:rPr>
  </w:style>
  <w:style w:type="character" w:customStyle="1" w:styleId="Titre2Car">
    <w:name w:val="Titre 2 Car"/>
    <w:aliases w:val="Ü_2 Car"/>
    <w:basedOn w:val="Policepardfaut"/>
    <w:link w:val="Titre2"/>
    <w:rsid w:val="00332802"/>
    <w:rPr>
      <w:rFonts w:ascii="Frutiger LT Std 55 Roman" w:eastAsiaTheme="majorEastAsia" w:hAnsi="Frutiger LT Std 55 Roman" w:cstheme="majorBidi"/>
      <w:sz w:val="24"/>
      <w:szCs w:val="26"/>
    </w:rPr>
  </w:style>
  <w:style w:type="character" w:customStyle="1" w:styleId="Titre3Car">
    <w:name w:val="Titre 3 Car"/>
    <w:aliases w:val="Ü_3 Car"/>
    <w:basedOn w:val="Policepardfaut"/>
    <w:link w:val="Titre3"/>
    <w:uiPriority w:val="9"/>
    <w:rsid w:val="00332802"/>
    <w:rPr>
      <w:rFonts w:ascii="Frutiger LT Std 55 Roman" w:eastAsiaTheme="majorEastAsia" w:hAnsi="Frutiger LT Std 55 Roman" w:cstheme="majorBidi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332802"/>
    <w:rPr>
      <w:rFonts w:ascii="Frutiger LT Std 55 Roman" w:eastAsiaTheme="majorEastAsia" w:hAnsi="Frutiger LT Std 55 Roman" w:cstheme="majorBidi"/>
      <w:iCs/>
      <w:sz w:val="18"/>
    </w:rPr>
  </w:style>
  <w:style w:type="character" w:customStyle="1" w:styleId="Titre5Car">
    <w:name w:val="Titre 5 Car"/>
    <w:basedOn w:val="Policepardfaut"/>
    <w:link w:val="Titre5"/>
    <w:uiPriority w:val="9"/>
    <w:semiHidden/>
    <w:rsid w:val="00C622B3"/>
    <w:rPr>
      <w:rFonts w:ascii="Frutiger LT Std 55 Roman" w:eastAsiaTheme="majorEastAsia" w:hAnsi="Frutiger LT Std 55 Roman" w:cstheme="majorBidi"/>
      <w:color w:val="425B96"/>
      <w:sz w:val="18"/>
    </w:rPr>
  </w:style>
  <w:style w:type="character" w:customStyle="1" w:styleId="Titre6Car">
    <w:name w:val="Titre 6 Car"/>
    <w:basedOn w:val="Policepardfaut"/>
    <w:link w:val="Titre6"/>
    <w:uiPriority w:val="9"/>
    <w:semiHidden/>
    <w:rsid w:val="002C1A5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2C1A5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2C1A5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2C1A5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C622B3"/>
    <w:pPr>
      <w:spacing w:line="600" w:lineRule="exact"/>
      <w:contextualSpacing/>
    </w:pPr>
    <w:rPr>
      <w:rFonts w:eastAsiaTheme="majorEastAsia" w:cs="Times New Roman (Überschriften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622B3"/>
    <w:rPr>
      <w:rFonts w:ascii="Frutiger LT Std 55 Roman" w:eastAsiaTheme="majorEastAsia" w:hAnsi="Frutiger LT Std 55 Roman" w:cs="Times New Roman (Überschriften"/>
      <w:kern w:val="28"/>
      <w:sz w:val="48"/>
      <w:szCs w:val="56"/>
    </w:rPr>
  </w:style>
  <w:style w:type="paragraph" w:styleId="Paragraphedeliste">
    <w:name w:val="List Paragraph"/>
    <w:basedOn w:val="Normal"/>
    <w:uiPriority w:val="34"/>
    <w:qFormat/>
    <w:rsid w:val="00C11968"/>
    <w:pPr>
      <w:ind w:left="720"/>
      <w:contextualSpacing/>
    </w:pPr>
  </w:style>
  <w:style w:type="paragraph" w:styleId="Sous-titre">
    <w:name w:val="Subtitle"/>
    <w:aliases w:val="Titelzusatz"/>
    <w:basedOn w:val="Normal"/>
    <w:next w:val="Normal"/>
    <w:link w:val="Sous-titreCar"/>
    <w:uiPriority w:val="11"/>
    <w:qFormat/>
    <w:rsid w:val="00C622B3"/>
    <w:pPr>
      <w:tabs>
        <w:tab w:val="left" w:pos="170"/>
      </w:tabs>
      <w:autoSpaceDE w:val="0"/>
      <w:autoSpaceDN w:val="0"/>
      <w:adjustRightInd w:val="0"/>
      <w:spacing w:line="300" w:lineRule="atLeast"/>
      <w:textAlignment w:val="center"/>
    </w:pPr>
    <w:rPr>
      <w:rFonts w:cs="Frutiger LT Std 55 Roman"/>
      <w:color w:val="000000"/>
      <w:szCs w:val="18"/>
      <w:lang w:val="de-DE"/>
    </w:rPr>
  </w:style>
  <w:style w:type="character" w:customStyle="1" w:styleId="Sous-titreCar">
    <w:name w:val="Sous-titre Car"/>
    <w:aliases w:val="Titelzusatz Car"/>
    <w:basedOn w:val="Policepardfaut"/>
    <w:link w:val="Sous-titre"/>
    <w:uiPriority w:val="11"/>
    <w:rsid w:val="00C622B3"/>
    <w:rPr>
      <w:rFonts w:ascii="Frutiger LT Std 55 Roman" w:hAnsi="Frutiger LT Std 55 Roman" w:cs="Frutiger LT Std 55 Roman"/>
      <w:color w:val="000000"/>
      <w:sz w:val="18"/>
      <w:szCs w:val="18"/>
      <w:lang w:val="de-DE"/>
    </w:rPr>
  </w:style>
  <w:style w:type="paragraph" w:styleId="Sansinterligne">
    <w:name w:val="No Spacing"/>
    <w:uiPriority w:val="1"/>
    <w:qFormat/>
    <w:rsid w:val="00332802"/>
    <w:pPr>
      <w:spacing w:after="0" w:line="240" w:lineRule="exact"/>
    </w:pPr>
    <w:rPr>
      <w:rFonts w:ascii="Frutiger LT Std 55 Roman" w:hAnsi="Frutiger LT Std 55 Roman"/>
      <w:sz w:val="18"/>
    </w:rPr>
  </w:style>
  <w:style w:type="character" w:styleId="Accentuationlgre">
    <w:name w:val="Subtle Emphasis"/>
    <w:basedOn w:val="Policepardfaut"/>
    <w:uiPriority w:val="19"/>
    <w:qFormat/>
    <w:rsid w:val="00C622B3"/>
    <w:rPr>
      <w:rFonts w:ascii="Frutiger LT Std 55 Roman" w:hAnsi="Frutiger LT Std 55 Roman"/>
      <w:b w:val="0"/>
      <w:bCs/>
      <w:i/>
      <w:color w:val="000000" w:themeColor="text1"/>
      <w:sz w:val="18"/>
    </w:rPr>
  </w:style>
  <w:style w:type="character" w:styleId="Accentuation">
    <w:name w:val="Emphasis"/>
    <w:basedOn w:val="Policepardfaut"/>
    <w:uiPriority w:val="20"/>
    <w:qFormat/>
    <w:rsid w:val="00C622B3"/>
    <w:rPr>
      <w:rFonts w:ascii="Frutiger LT Std 45 Light" w:hAnsi="Frutiger LT Std 45 Light"/>
      <w:b/>
      <w:i w:val="0"/>
      <w:sz w:val="18"/>
    </w:rPr>
  </w:style>
  <w:style w:type="character" w:styleId="Accentuationintense">
    <w:name w:val="Intense Emphasis"/>
    <w:basedOn w:val="Accentuation"/>
    <w:uiPriority w:val="21"/>
    <w:qFormat/>
    <w:rsid w:val="00C622B3"/>
    <w:rPr>
      <w:rFonts w:ascii="Frutiger LT Std 45 Light" w:hAnsi="Frutiger LT Std 45 Light"/>
      <w:b/>
      <w:i w:val="0"/>
      <w:color w:val="425B96"/>
      <w:sz w:val="18"/>
    </w:rPr>
  </w:style>
  <w:style w:type="character" w:styleId="lev">
    <w:name w:val="Strong"/>
    <w:basedOn w:val="Accentuation"/>
    <w:uiPriority w:val="22"/>
    <w:qFormat/>
    <w:rsid w:val="00C622B3"/>
    <w:rPr>
      <w:rFonts w:ascii="Frutiger LT Std 45 Light" w:hAnsi="Frutiger LT Std 45 Light"/>
      <w:b/>
      <w:i w:val="0"/>
      <w:sz w:val="18"/>
    </w:rPr>
  </w:style>
  <w:style w:type="paragraph" w:styleId="Citation">
    <w:name w:val="Quote"/>
    <w:basedOn w:val="Normal"/>
    <w:next w:val="Normal"/>
    <w:link w:val="CitationCar"/>
    <w:uiPriority w:val="29"/>
    <w:qFormat/>
    <w:rsid w:val="00C622B3"/>
    <w:pPr>
      <w:spacing w:before="240"/>
      <w:ind w:left="862" w:right="862"/>
      <w:jc w:val="center"/>
    </w:pPr>
    <w:rPr>
      <w:i/>
      <w:iCs/>
      <w:color w:val="425B96"/>
    </w:rPr>
  </w:style>
  <w:style w:type="character" w:customStyle="1" w:styleId="CitationCar">
    <w:name w:val="Citation Car"/>
    <w:basedOn w:val="Policepardfaut"/>
    <w:link w:val="Citation"/>
    <w:uiPriority w:val="29"/>
    <w:rsid w:val="00C622B3"/>
    <w:rPr>
      <w:rFonts w:ascii="Frutiger LT Std 55 Roman" w:hAnsi="Frutiger LT Std 55 Roman"/>
      <w:i/>
      <w:iCs/>
      <w:color w:val="425B96"/>
      <w:sz w:val="18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622B3"/>
    <w:pPr>
      <w:pBdr>
        <w:top w:val="single" w:sz="4" w:space="10" w:color="425B96"/>
        <w:bottom w:val="single" w:sz="4" w:space="10" w:color="425B96"/>
      </w:pBdr>
      <w:spacing w:before="360" w:after="360"/>
      <w:ind w:left="862" w:right="862"/>
      <w:jc w:val="center"/>
    </w:pPr>
    <w:rPr>
      <w:i/>
      <w:iCs/>
      <w:color w:val="425B96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622B3"/>
    <w:rPr>
      <w:rFonts w:ascii="Frutiger LT Std 55 Roman" w:hAnsi="Frutiger LT Std 55 Roman"/>
      <w:i/>
      <w:iCs/>
      <w:color w:val="425B96"/>
      <w:sz w:val="18"/>
    </w:rPr>
  </w:style>
  <w:style w:type="character" w:styleId="Rfrencelgre">
    <w:name w:val="Subtle Reference"/>
    <w:basedOn w:val="Policepardfaut"/>
    <w:uiPriority w:val="31"/>
    <w:qFormat/>
    <w:rsid w:val="00C622B3"/>
    <w:rPr>
      <w:rFonts w:ascii="Frutiger LT Std 55 Roman" w:hAnsi="Frutiger LT Std 55 Roman"/>
      <w:b w:val="0"/>
      <w:i w:val="0"/>
      <w:caps w:val="0"/>
      <w:smallCaps w:val="0"/>
      <w:color w:val="595959" w:themeColor="text1" w:themeTint="A6"/>
      <w:kern w:val="0"/>
      <w:sz w:val="18"/>
    </w:rPr>
  </w:style>
  <w:style w:type="character" w:styleId="Rfrenceintense">
    <w:name w:val="Intense Reference"/>
    <w:basedOn w:val="Rfrencelgre"/>
    <w:uiPriority w:val="32"/>
    <w:qFormat/>
    <w:rsid w:val="00C622B3"/>
    <w:rPr>
      <w:rFonts w:ascii="Frutiger LT Std 55 Roman" w:hAnsi="Frutiger LT Std 55 Roman"/>
      <w:b w:val="0"/>
      <w:i w:val="0"/>
      <w:caps w:val="0"/>
      <w:smallCaps w:val="0"/>
      <w:color w:val="425B96"/>
      <w:kern w:val="0"/>
      <w:sz w:val="18"/>
    </w:rPr>
  </w:style>
  <w:style w:type="character" w:styleId="Titredulivre">
    <w:name w:val="Book Title"/>
    <w:basedOn w:val="Policepardfaut"/>
    <w:uiPriority w:val="33"/>
    <w:qFormat/>
    <w:rsid w:val="00C622B3"/>
    <w:rPr>
      <w:rFonts w:ascii="Frutiger LT Std 45 Light" w:hAnsi="Frutiger LT Std 45 Light"/>
      <w:b/>
      <w:bCs/>
      <w:i/>
      <w:iCs/>
      <w:spacing w:val="5"/>
    </w:rPr>
  </w:style>
  <w:style w:type="paragraph" w:customStyle="1" w:styleId="ttttttt">
    <w:name w:val="ttttttt"/>
    <w:basedOn w:val="Normal"/>
    <w:rsid w:val="0043486C"/>
    <w:pPr>
      <w:numPr>
        <w:numId w:val="3"/>
      </w:numPr>
      <w:spacing w:before="0"/>
    </w:pPr>
    <w:rPr>
      <w:rFonts w:eastAsia="Times New Roman" w:cs="Arial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bbzsolothurngrenchen.sharepoint.com/sites/Office_Vorlagen/Freigegebene%20Dokumente/Vorlage_A4_Interne-Kommunikation_BBZ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F89AD6378D534591ECB3289E90F939" ma:contentTypeVersion="2" ma:contentTypeDescription="Ein neues Dokument erstellen." ma:contentTypeScope="" ma:versionID="e008f9e243c25b8c0ec549ad1637968b">
  <xsd:schema xmlns:xsd="http://www.w3.org/2001/XMLSchema" xmlns:xs="http://www.w3.org/2001/XMLSchema" xmlns:p="http://schemas.microsoft.com/office/2006/metadata/properties" xmlns:ns2="86d31835-5e28-4913-9395-6923cac3ba4e" targetNamespace="http://schemas.microsoft.com/office/2006/metadata/properties" ma:root="true" ma:fieldsID="6d569e0375b0df333fb5ba363aa69184" ns2:_="">
    <xsd:import namespace="86d31835-5e28-4913-9395-6923cac3ba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31835-5e28-4913-9395-6923cac3ba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9B0749-84EC-4E1D-93DE-687305AC9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31835-5e28-4913-9395-6923cac3ba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C7C627-F788-4EC2-ADED-9EE001C598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81A45C-79CA-4BF0-B675-CDC4618430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Vorlage_A4_Interne-Kommunikation_BBZ.dotx</Template>
  <TotalTime>0</TotalTime>
  <Pages>1</Pages>
  <Words>174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Hohermuth</dc:creator>
  <cp:keywords/>
  <dc:description/>
  <cp:lastModifiedBy>Chantal Hohermuth-Weber</cp:lastModifiedBy>
  <cp:revision>2</cp:revision>
  <dcterms:created xsi:type="dcterms:W3CDTF">2026-08-21T12:52:00Z</dcterms:created>
  <dcterms:modified xsi:type="dcterms:W3CDTF">2026-08-25T07:02:00Z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0x01010010F89AD6378D534591ECB3289E90F939</vt:lpwstr>
  </property>
</Properties>
</file>